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E6E" w:rsidRPr="003A7667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A766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3A7667">
        <w:rPr>
          <w:rFonts w:ascii="Times New Roman" w:eastAsia="Times New Roman" w:hAnsi="Times New Roman"/>
          <w:bCs/>
          <w:sz w:val="24"/>
          <w:szCs w:val="24"/>
          <w:lang w:eastAsia="pl-PL"/>
        </w:rPr>
        <w:t>5</w:t>
      </w:r>
      <w:r w:rsidRPr="003A766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A7667" w:rsidTr="00D62E6E">
        <w:tc>
          <w:tcPr>
            <w:tcW w:w="2800" w:type="dxa"/>
            <w:shd w:val="clear" w:color="auto" w:fill="auto"/>
          </w:tcPr>
          <w:p w:rsidR="00D62E6E" w:rsidRPr="003A766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A7667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3A766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A7667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3A7667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A7667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A766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3A766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3A7667" w:rsidTr="00D62E6E">
        <w:tc>
          <w:tcPr>
            <w:tcW w:w="2800" w:type="dxa"/>
            <w:shd w:val="clear" w:color="auto" w:fill="auto"/>
          </w:tcPr>
          <w:p w:rsidR="00D62E6E" w:rsidRPr="003A766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A7667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A7667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3A7667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A766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3A766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3A7667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3A766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3A766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01F9" w:rsidRPr="003A7667" w:rsidTr="00947A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A01F9" w:rsidRPr="003A7667" w:rsidRDefault="006A01F9" w:rsidP="00947A23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6A01F9" w:rsidRPr="003A7667" w:rsidRDefault="006A01F9" w:rsidP="00947A23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Dz. U. z 2023r. poz. 1605)</w:t>
            </w: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6A01F9" w:rsidRPr="003A7667" w:rsidRDefault="006A01F9" w:rsidP="00947A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6A01F9" w:rsidRPr="003A7667" w:rsidRDefault="006A01F9" w:rsidP="00947A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3A7667" w:rsidRDefault="006A01F9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A766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3A7667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3A7667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A7667" w:rsidTr="00D62E6E">
        <w:tc>
          <w:tcPr>
            <w:tcW w:w="2269" w:type="dxa"/>
            <w:shd w:val="clear" w:color="auto" w:fill="auto"/>
          </w:tcPr>
          <w:p w:rsidR="00D62E6E" w:rsidRPr="003A766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A7667" w:rsidRDefault="006A01F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Zakup wraz z dostawą sprzętu komputerowego dla AWF </w:t>
            </w:r>
            <w:r w:rsidR="003A766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3A766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Krakowie</w:t>
            </w:r>
            <w:r w:rsidR="00D62E6E" w:rsidRPr="003A766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01F9" w:rsidRPr="003A7667" w:rsidTr="00947A23">
        <w:tc>
          <w:tcPr>
            <w:tcW w:w="2269" w:type="dxa"/>
            <w:shd w:val="clear" w:color="auto" w:fill="auto"/>
          </w:tcPr>
          <w:p w:rsidR="006A01F9" w:rsidRPr="003A7667" w:rsidRDefault="006A01F9" w:rsidP="00947A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01F9" w:rsidRPr="003A7667" w:rsidRDefault="006A01F9" w:rsidP="00947A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K-2.381/22/2023</w:t>
            </w:r>
          </w:p>
        </w:tc>
      </w:tr>
    </w:tbl>
    <w:p w:rsidR="00BC121E" w:rsidRPr="003A7667" w:rsidRDefault="006A01F9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A766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3A7667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3A7667">
        <w:rPr>
          <w:rFonts w:ascii="Times New Roman" w:eastAsia="Times New Roman" w:hAnsi="Times New Roman"/>
          <w:b/>
          <w:sz w:val="24"/>
          <w:szCs w:val="24"/>
          <w:lang w:eastAsia="pl-PL"/>
        </w:rPr>
        <w:t>Akademia Wychowania Fizycznego  im Bronisława Czecha</w:t>
      </w:r>
      <w:r w:rsidR="00BC121E" w:rsidRPr="003A7667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3A7667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3A7667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3A7667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3A7667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A7667">
        <w:rPr>
          <w:rFonts w:ascii="Times New Roman" w:eastAsia="Times New Roman" w:hAnsi="Times New Roman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A766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</w:t>
      </w:r>
      <w:r w:rsidR="003A7667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BC121E" w:rsidRPr="003A7667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3A7667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3A7667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A766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3A7667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A7667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A7667">
        <w:rPr>
          <w:rFonts w:ascii="Times New Roman" w:eastAsia="Times New Roman" w:hAnsi="Times New Roman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A766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</w:t>
      </w:r>
      <w:r w:rsidR="003A7667">
        <w:rPr>
          <w:rFonts w:ascii="Times New Roman" w:eastAsia="Times New Roman" w:hAnsi="Times New Roman"/>
          <w:sz w:val="24"/>
          <w:szCs w:val="24"/>
          <w:lang w:eastAsia="pl-PL"/>
        </w:rPr>
        <w:br/>
      </w:r>
      <w:bookmarkStart w:id="0" w:name="_GoBack"/>
      <w:bookmarkEnd w:id="0"/>
      <w:r w:rsidRPr="003A7667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3A7667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3A7667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3A7667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A7667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A766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76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766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766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A766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76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76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76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3A766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766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76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766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3A766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3A7667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Uwaga</w:t>
      </w:r>
    </w:p>
    <w:p w:rsidR="00BC121E" w:rsidRPr="003A766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3A7667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A766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3A7667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3A7667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3A7667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3A766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A7667" w:rsidTr="00620E37">
        <w:tc>
          <w:tcPr>
            <w:tcW w:w="2660" w:type="dxa"/>
            <w:shd w:val="clear" w:color="auto" w:fill="auto"/>
          </w:tcPr>
          <w:p w:rsidR="00BC121E" w:rsidRPr="003A76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3A766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3A766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3A766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3A766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A76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3A766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A766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A766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6A01F9" w:rsidRPr="003A766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3A766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3A766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3A7667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3A766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977" w:rsidRDefault="00C73977">
      <w:r>
        <w:separator/>
      </w:r>
    </w:p>
  </w:endnote>
  <w:endnote w:type="continuationSeparator" w:id="0">
    <w:p w:rsidR="00C73977" w:rsidRDefault="00C7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1F9" w:rsidRDefault="006A01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977" w:rsidRDefault="00C73977">
      <w:r>
        <w:separator/>
      </w:r>
    </w:p>
  </w:footnote>
  <w:footnote w:type="continuationSeparator" w:id="0">
    <w:p w:rsidR="00C73977" w:rsidRDefault="00C73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1F9" w:rsidRDefault="006A01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1F9" w:rsidRDefault="006A01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1F9" w:rsidRDefault="006A01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97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A7667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01F9"/>
    <w:rsid w:val="006B51E7"/>
    <w:rsid w:val="006D68D8"/>
    <w:rsid w:val="006E0FAA"/>
    <w:rsid w:val="0070113A"/>
    <w:rsid w:val="00724E14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73977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7ECD18"/>
  <w15:chartTrackingRefBased/>
  <w15:docId w15:val="{936B2B1A-24C9-4A32-9F98-20635CBD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1316E-50A8-498D-AC79-BAAE618CB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220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2010-01-07T09:39:00Z</cp:lastPrinted>
  <dcterms:created xsi:type="dcterms:W3CDTF">2023-11-08T13:38:00Z</dcterms:created>
  <dcterms:modified xsi:type="dcterms:W3CDTF">2023-11-08T13:38:00Z</dcterms:modified>
</cp:coreProperties>
</file>