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21E" w:rsidRPr="006B2978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B297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6B2978" w:rsidRPr="006B2978">
        <w:rPr>
          <w:rFonts w:ascii="Arial" w:eastAsia="Times New Roman" w:hAnsi="Arial" w:cs="Arial"/>
          <w:bCs/>
          <w:sz w:val="24"/>
          <w:szCs w:val="24"/>
          <w:lang w:eastAsia="pl-PL"/>
        </w:rPr>
        <w:t>6</w:t>
      </w:r>
      <w:r w:rsidRPr="006B297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37AC" w:rsidRPr="00C14101" w:rsidTr="008C323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937AC" w:rsidRPr="00C14101" w:rsidRDefault="005937AC" w:rsidP="008C323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5937AC" w:rsidRPr="00C14101" w:rsidRDefault="005937AC" w:rsidP="008C3239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937AC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5937AC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5937AC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5937AC" w:rsidRPr="00C14101" w:rsidRDefault="005937AC" w:rsidP="008C32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937AC" w:rsidRPr="00C14101" w:rsidRDefault="005937AC" w:rsidP="008C32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5937AC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7A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różnej aparatury medycznej na potrzeby Szpitala </w:t>
      </w:r>
      <w:r w:rsidR="006B2978" w:rsidRPr="005937AC">
        <w:rPr>
          <w:rFonts w:ascii="Arial" w:eastAsia="Times New Roman" w:hAnsi="Arial" w:cs="Arial"/>
          <w:b/>
          <w:sz w:val="24"/>
          <w:szCs w:val="24"/>
          <w:lang w:eastAsia="pl-PL"/>
        </w:rPr>
        <w:t>Wojewódzkiego</w:t>
      </w:r>
      <w:r w:rsidR="006B297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</w:t>
      </w:r>
      <w:bookmarkStart w:id="0" w:name="_GoBack"/>
      <w:bookmarkEnd w:id="0"/>
      <w:r w:rsidRPr="005937A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 Poznaniu (2 pakiety)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937AC" w:rsidRPr="005937AC">
        <w:rPr>
          <w:rFonts w:ascii="Arial" w:eastAsia="Times New Roman" w:hAnsi="Arial" w:cs="Arial"/>
          <w:b/>
          <w:sz w:val="24"/>
          <w:szCs w:val="24"/>
          <w:lang w:eastAsia="pl-PL"/>
        </w:rPr>
        <w:t>SZW/DZP/137/2023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5937AC" w:rsidRPr="005937AC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8" type="#_x0000_t75" style="width:453pt;height:17.25pt" o:ole="">
            <v:imagedata r:id="rId8" o:title=""/>
          </v:shape>
          <w:control r:id="rId9" w:name="OptionButton211" w:shapeid="_x0000_i1048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47" type="#_x0000_t75" style="width:453pt;height:17.25pt" o:ole="">
            <v:imagedata r:id="rId10" o:title=""/>
          </v:shape>
          <w:control r:id="rId11" w:name="OptionButton21" w:shapeid="_x0000_i1047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5937A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8B8" w:rsidRDefault="002D58B8">
      <w:r>
        <w:separator/>
      </w:r>
    </w:p>
  </w:endnote>
  <w:endnote w:type="continuationSeparator" w:id="0">
    <w:p w:rsidR="002D58B8" w:rsidRDefault="002D5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97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97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7AC" w:rsidRDefault="005937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8B8" w:rsidRDefault="002D58B8">
      <w:r>
        <w:separator/>
      </w:r>
    </w:p>
  </w:footnote>
  <w:footnote w:type="continuationSeparator" w:id="0">
    <w:p w:rsidR="002D58B8" w:rsidRDefault="002D58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7AC" w:rsidRDefault="005937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7AC" w:rsidRDefault="005937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7AC" w:rsidRDefault="005937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58B8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D58B8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37AC"/>
    <w:rsid w:val="00597DD0"/>
    <w:rsid w:val="005A5013"/>
    <w:rsid w:val="005C0282"/>
    <w:rsid w:val="005C3627"/>
    <w:rsid w:val="005E622E"/>
    <w:rsid w:val="00620E37"/>
    <w:rsid w:val="00641063"/>
    <w:rsid w:val="00641EF0"/>
    <w:rsid w:val="00664D2F"/>
    <w:rsid w:val="00686C95"/>
    <w:rsid w:val="00697D36"/>
    <w:rsid w:val="006B2978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BB10948-28D6-4718-8C64-5E11D01E8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9A686-7118-4435-8413-C31C271A9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231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2010-01-07T09:39:00Z</cp:lastPrinted>
  <dcterms:created xsi:type="dcterms:W3CDTF">2023-11-07T09:43:00Z</dcterms:created>
  <dcterms:modified xsi:type="dcterms:W3CDTF">2023-11-07T09:43:00Z</dcterms:modified>
</cp:coreProperties>
</file>