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F1624" w:rsidRPr="009F1624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F162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F1624">
        <w:rPr>
          <w:rFonts w:ascii="Arial" w:hAnsi="Arial" w:cs="Arial"/>
        </w:rPr>
        <w:t>SZPITAL WOJEWÓDZKI W POZNANIU</w:t>
      </w:r>
    </w:p>
    <w:p w:rsidR="006676AE" w:rsidRPr="0012157F" w:rsidRDefault="00B1127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9F1624" w:rsidRPr="009F1624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="009F1624" w:rsidRPr="009F1624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F162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F1624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F1624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1624" w:rsidRPr="0012157F" w:rsidTr="001A15BC">
        <w:tc>
          <w:tcPr>
            <w:tcW w:w="9104" w:type="dxa"/>
            <w:shd w:val="clear" w:color="auto" w:fill="D9D9D9"/>
          </w:tcPr>
          <w:p w:rsidR="009F1624" w:rsidRPr="0012157F" w:rsidRDefault="009F1624" w:rsidP="001A15B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F1624" w:rsidRPr="0012157F" w:rsidRDefault="009F1624" w:rsidP="001A15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F162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F162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F162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F1624" w:rsidRPr="00612283" w:rsidRDefault="009F1624" w:rsidP="001A15B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F1624" w:rsidRPr="00612283" w:rsidRDefault="009F1624" w:rsidP="001A15B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F1624" w:rsidRPr="0012157F" w:rsidRDefault="009F1624" w:rsidP="001A15B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F162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1624">
        <w:rPr>
          <w:rFonts w:ascii="Arial" w:hAnsi="Arial" w:cs="Arial"/>
          <w:b/>
          <w:sz w:val="24"/>
          <w:szCs w:val="24"/>
        </w:rPr>
        <w:t xml:space="preserve">Dostawa różnej aparatury medycznej na potrzeby Szpitala </w:t>
      </w:r>
      <w:proofErr w:type="spellStart"/>
      <w:r w:rsidRPr="009F1624">
        <w:rPr>
          <w:rFonts w:ascii="Arial" w:hAnsi="Arial" w:cs="Arial"/>
          <w:b/>
          <w:sz w:val="24"/>
          <w:szCs w:val="24"/>
        </w:rPr>
        <w:t>Wojewodzkiego</w:t>
      </w:r>
      <w:proofErr w:type="spellEnd"/>
      <w:r w:rsidRPr="009F1624">
        <w:rPr>
          <w:rFonts w:ascii="Arial" w:hAnsi="Arial" w:cs="Arial"/>
          <w:b/>
          <w:sz w:val="24"/>
          <w:szCs w:val="24"/>
        </w:rPr>
        <w:t xml:space="preserve"> w Poznaniu (2 pakiety)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F1624" w:rsidRPr="009F1624">
        <w:rPr>
          <w:rFonts w:ascii="Arial" w:hAnsi="Arial" w:cs="Arial"/>
          <w:b/>
          <w:sz w:val="24"/>
          <w:szCs w:val="24"/>
        </w:rPr>
        <w:t>SZW/DZP/137/2023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1624" w:rsidRPr="009F1624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F1624" w:rsidRPr="0012157F" w:rsidTr="001A15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162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9F1624" w:rsidRPr="0012157F" w:rsidTr="001A15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162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F1624" w:rsidRPr="0012157F" w:rsidTr="001A15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162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F1624" w:rsidRPr="0012157F" w:rsidTr="001A15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162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F1624" w:rsidRPr="0012157F" w:rsidRDefault="009F1624" w:rsidP="001A15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62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B11278" w:rsidRDefault="00B11278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B11278" w:rsidRDefault="00B11278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B11278" w:rsidRPr="00E426EB" w:rsidRDefault="00B11278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246" w:rsidRDefault="00254246" w:rsidP="0038231F">
      <w:pPr>
        <w:spacing w:after="0" w:line="240" w:lineRule="auto"/>
      </w:pPr>
      <w:r>
        <w:separator/>
      </w:r>
    </w:p>
  </w:endnote>
  <w:endnote w:type="continuationSeparator" w:id="0">
    <w:p w:rsidR="00254246" w:rsidRDefault="002542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624" w:rsidRDefault="009F16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127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127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624" w:rsidRDefault="009F16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246" w:rsidRDefault="00254246" w:rsidP="0038231F">
      <w:pPr>
        <w:spacing w:after="0" w:line="240" w:lineRule="auto"/>
      </w:pPr>
      <w:r>
        <w:separator/>
      </w:r>
    </w:p>
  </w:footnote>
  <w:footnote w:type="continuationSeparator" w:id="0">
    <w:p w:rsidR="00254246" w:rsidRDefault="0025424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624" w:rsidRDefault="009F16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624" w:rsidRDefault="009F16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624" w:rsidRDefault="009F16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24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4246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162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278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45B188-1064-4A2D-803C-A5BBEF52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C310B-CF22-4B5E-BEAD-A21E8DC2C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2023-11-07T09:22:00Z</dcterms:created>
  <dcterms:modified xsi:type="dcterms:W3CDTF">2023-11-07T09:22:00Z</dcterms:modified>
</cp:coreProperties>
</file>