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490E62" w:rsidRPr="00490E62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490E62" w:rsidRPr="00490E62">
        <w:rPr>
          <w:sz w:val="22"/>
          <w:szCs w:val="22"/>
        </w:rPr>
        <w:t xml:space="preserve">Tryb podstawowy bez negocjacji - art. 275 pkt. 1 ustawy </w:t>
      </w:r>
      <w:proofErr w:type="spellStart"/>
      <w:r w:rsidR="00490E62" w:rsidRPr="00490E62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490E62" w:rsidRPr="00490E62">
        <w:rPr>
          <w:b/>
          <w:sz w:val="22"/>
          <w:szCs w:val="22"/>
        </w:rPr>
        <w:t xml:space="preserve">Dostawa różnej aparatury medycznej na potrzeby Szpitala </w:t>
      </w:r>
      <w:r w:rsidR="00913DDA" w:rsidRPr="00490E62">
        <w:rPr>
          <w:b/>
          <w:sz w:val="22"/>
          <w:szCs w:val="22"/>
        </w:rPr>
        <w:t>Wojewódzkiego</w:t>
      </w:r>
      <w:r w:rsidR="00490E62" w:rsidRPr="00490E62">
        <w:rPr>
          <w:b/>
          <w:sz w:val="22"/>
          <w:szCs w:val="22"/>
        </w:rPr>
        <w:t xml:space="preserve"> w Poznaniu</w:t>
      </w:r>
      <w:r w:rsidR="00913DDA">
        <w:rPr>
          <w:b/>
          <w:sz w:val="22"/>
          <w:szCs w:val="22"/>
        </w:rPr>
        <w:t xml:space="preserve">           </w:t>
      </w:r>
      <w:r w:rsidR="00490E62" w:rsidRPr="00490E62">
        <w:rPr>
          <w:b/>
          <w:sz w:val="22"/>
          <w:szCs w:val="22"/>
        </w:rPr>
        <w:t xml:space="preserve"> (2 pakiety)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490E62" w:rsidRPr="007F3E87" w:rsidTr="001A15BC">
        <w:tc>
          <w:tcPr>
            <w:tcW w:w="1559" w:type="dxa"/>
            <w:shd w:val="clear" w:color="auto" w:fill="auto"/>
            <w:vAlign w:val="center"/>
          </w:tcPr>
          <w:p w:rsidR="00490E62" w:rsidRPr="007F3E87" w:rsidRDefault="00490E62" w:rsidP="001A15B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90E62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490E62" w:rsidRPr="007F3E87" w:rsidRDefault="00490E62" w:rsidP="001A15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490E62">
              <w:rPr>
                <w:sz w:val="22"/>
                <w:szCs w:val="22"/>
              </w:rPr>
              <w:t xml:space="preserve">Dostawa sprzętu medycznego wraz z  montażem oraz przeszkoleniem pracowników  z obsługi sprzętu -  DEFIBRYLATOR - 1 </w:t>
            </w:r>
            <w:proofErr w:type="spellStart"/>
            <w:r w:rsidRPr="00490E62">
              <w:rPr>
                <w:sz w:val="22"/>
                <w:szCs w:val="22"/>
              </w:rPr>
              <w:t>szt</w:t>
            </w:r>
            <w:proofErr w:type="spellEnd"/>
          </w:p>
          <w:p w:rsidR="00EB6D8C" w:rsidRDefault="00490E62" w:rsidP="001A15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Pr="006A041C">
              <w:rPr>
                <w:b/>
                <w:sz w:val="22"/>
                <w:szCs w:val="22"/>
              </w:rPr>
              <w:t>zadania nr 1</w:t>
            </w:r>
            <w:r w:rsidRPr="007F3E87">
              <w:rPr>
                <w:sz w:val="22"/>
                <w:szCs w:val="22"/>
              </w:rPr>
              <w:t xml:space="preserve"> wynosi</w:t>
            </w:r>
            <w:r w:rsidR="00EB6D8C">
              <w:rPr>
                <w:sz w:val="22"/>
                <w:szCs w:val="22"/>
              </w:rPr>
              <w:t>:</w:t>
            </w:r>
          </w:p>
          <w:p w:rsidR="00490E62" w:rsidRPr="007F3E87" w:rsidRDefault="00490E62" w:rsidP="001A15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kwotę netto</w:t>
            </w:r>
            <w:r w:rsidR="00EB6D8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....................... zł,</w:t>
            </w:r>
          </w:p>
          <w:p w:rsidR="00490E62" w:rsidRPr="007F3E87" w:rsidRDefault="00490E62" w:rsidP="001A15B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EB6D8C" w:rsidRDefault="00490E62" w:rsidP="001A15BC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……….......... zł </w:t>
            </w:r>
          </w:p>
          <w:p w:rsidR="00490E62" w:rsidRDefault="00490E62" w:rsidP="001A15BC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  <w:p w:rsidR="00EB6D8C" w:rsidRDefault="00E21859" w:rsidP="001A15B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EB6D8C">
              <w:rPr>
                <w:sz w:val="22"/>
                <w:szCs w:val="22"/>
              </w:rPr>
              <w:t xml:space="preserve"> tym za:</w:t>
            </w:r>
          </w:p>
          <w:p w:rsidR="00913DDA" w:rsidRPr="00913DDA" w:rsidRDefault="00913DDA" w:rsidP="00913DDA">
            <w:pPr>
              <w:spacing w:after="60" w:line="360" w:lineRule="auto"/>
              <w:rPr>
                <w:sz w:val="22"/>
                <w:szCs w:val="22"/>
              </w:rPr>
            </w:pPr>
            <w:bookmarkStart w:id="0" w:name="_GoBack"/>
            <w:bookmarkEnd w:id="0"/>
            <w:r w:rsidRPr="00913DDA">
              <w:rPr>
                <w:sz w:val="22"/>
                <w:szCs w:val="22"/>
              </w:rPr>
              <w:t>Obejmująca asortyment wyszczególniony w OPZ stanowiącym załącznik do Formularza ofertowego.</w:t>
            </w:r>
          </w:p>
          <w:p w:rsidR="00913DDA" w:rsidRDefault="00913DDA" w:rsidP="00913DDA">
            <w:pPr>
              <w:spacing w:after="60" w:line="360" w:lineRule="auto"/>
              <w:rPr>
                <w:b/>
                <w:bCs/>
                <w:sz w:val="22"/>
                <w:szCs w:val="22"/>
              </w:rPr>
            </w:pPr>
            <w:r w:rsidRPr="00913DDA">
              <w:rPr>
                <w:sz w:val="22"/>
                <w:szCs w:val="22"/>
              </w:rPr>
              <w:lastRenderedPageBreak/>
              <w:t>Termin wykonania umowy</w:t>
            </w:r>
            <w:r w:rsidR="00EB6D8C" w:rsidRPr="00EB6D8C">
              <w:rPr>
                <w:b/>
                <w:sz w:val="22"/>
                <w:szCs w:val="22"/>
              </w:rPr>
              <w:t xml:space="preserve">(3 tygodnie </w:t>
            </w:r>
            <w:r w:rsidRPr="00E21859">
              <w:rPr>
                <w:b/>
                <w:bCs/>
                <w:sz w:val="22"/>
                <w:szCs w:val="22"/>
              </w:rPr>
              <w:t>od daty zawarcia umowy</w:t>
            </w:r>
            <w:r w:rsidR="00EB6D8C" w:rsidRPr="00EB6D8C">
              <w:rPr>
                <w:b/>
                <w:bCs/>
                <w:sz w:val="22"/>
                <w:szCs w:val="22"/>
              </w:rPr>
              <w:t xml:space="preserve"> – nie później niż do 08.12.2023 r.)</w:t>
            </w:r>
            <w:r w:rsidR="00EB6D8C">
              <w:rPr>
                <w:b/>
                <w:bCs/>
                <w:sz w:val="22"/>
                <w:szCs w:val="22"/>
              </w:rPr>
              <w:t>: ……………………………..</w:t>
            </w:r>
            <w:r w:rsidRPr="00913DDA">
              <w:rPr>
                <w:b/>
                <w:bCs/>
                <w:sz w:val="22"/>
                <w:szCs w:val="22"/>
              </w:rPr>
              <w:t xml:space="preserve"> </w:t>
            </w:r>
          </w:p>
          <w:p w:rsidR="00EB6D8C" w:rsidRPr="00913DDA" w:rsidRDefault="00EB6D8C" w:rsidP="00913DDA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UWAGA KRYTERIUM PUNKTOWANE SKRÓCENIE</w:t>
            </w:r>
            <w:r w:rsidR="00E21859">
              <w:rPr>
                <w:b/>
                <w:bCs/>
                <w:sz w:val="22"/>
                <w:szCs w:val="22"/>
              </w:rPr>
              <w:t xml:space="preserve"> TERMINU WYKONANIA</w:t>
            </w:r>
          </w:p>
          <w:p w:rsidR="00913DDA" w:rsidRPr="007F3E87" w:rsidRDefault="00913DDA" w:rsidP="00E21859">
            <w:pPr>
              <w:spacing w:after="60" w:line="360" w:lineRule="auto"/>
              <w:rPr>
                <w:sz w:val="22"/>
                <w:szCs w:val="22"/>
              </w:rPr>
            </w:pPr>
            <w:r w:rsidRPr="00913DDA">
              <w:rPr>
                <w:sz w:val="22"/>
                <w:szCs w:val="22"/>
              </w:rPr>
              <w:t>Warunki płatności 60 dni</w:t>
            </w:r>
          </w:p>
        </w:tc>
      </w:tr>
      <w:tr w:rsidR="00490E62" w:rsidRPr="007F3E87" w:rsidTr="001A15BC">
        <w:tc>
          <w:tcPr>
            <w:tcW w:w="1559" w:type="dxa"/>
            <w:shd w:val="clear" w:color="auto" w:fill="auto"/>
            <w:vAlign w:val="center"/>
          </w:tcPr>
          <w:p w:rsidR="00490E62" w:rsidRPr="007F3E87" w:rsidRDefault="00490E62" w:rsidP="001A15B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90E62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490E62" w:rsidRPr="007F3E87" w:rsidRDefault="00490E62" w:rsidP="001A15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490E62">
              <w:rPr>
                <w:sz w:val="22"/>
                <w:szCs w:val="22"/>
              </w:rPr>
              <w:t xml:space="preserve">Dostawa sprzętu medycznego wraz z  montażem oraz przeszkoleniem pracowników  z obsługi sprzętu -  DEFIBRYLATOR PRZENOŚNY - 1 </w:t>
            </w:r>
            <w:proofErr w:type="spellStart"/>
            <w:r w:rsidRPr="00490E62">
              <w:rPr>
                <w:sz w:val="22"/>
                <w:szCs w:val="22"/>
              </w:rPr>
              <w:t>szt</w:t>
            </w:r>
            <w:proofErr w:type="spellEnd"/>
          </w:p>
          <w:p w:rsidR="006A041C" w:rsidRDefault="00490E62" w:rsidP="001A15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Pr="006A041C">
              <w:rPr>
                <w:b/>
                <w:sz w:val="22"/>
                <w:szCs w:val="22"/>
              </w:rPr>
              <w:t>zadania nr 2</w:t>
            </w:r>
            <w:r w:rsidRPr="007F3E87">
              <w:rPr>
                <w:sz w:val="22"/>
                <w:szCs w:val="22"/>
              </w:rPr>
              <w:t xml:space="preserve"> wynosi</w:t>
            </w:r>
            <w:r w:rsidR="006A041C">
              <w:rPr>
                <w:sz w:val="22"/>
                <w:szCs w:val="22"/>
              </w:rPr>
              <w:t>:</w:t>
            </w:r>
          </w:p>
          <w:p w:rsidR="006A041C" w:rsidRPr="006A041C" w:rsidRDefault="00490E62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6A041C" w:rsidRPr="006A041C">
              <w:rPr>
                <w:sz w:val="22"/>
                <w:szCs w:val="22"/>
              </w:rPr>
              <w:t>kwotę netto ....................... zł,</w:t>
            </w:r>
          </w:p>
          <w:p w:rsidR="006A041C" w:rsidRPr="006A041C" w:rsidRDefault="006A041C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041C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6A041C" w:rsidRPr="006A041C" w:rsidRDefault="006A041C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041C">
              <w:rPr>
                <w:sz w:val="22"/>
                <w:szCs w:val="22"/>
              </w:rPr>
              <w:t xml:space="preserve">kwotę brutto ……….......... zł </w:t>
            </w:r>
          </w:p>
          <w:p w:rsidR="006A041C" w:rsidRPr="006A041C" w:rsidRDefault="006A041C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041C">
              <w:rPr>
                <w:sz w:val="22"/>
                <w:szCs w:val="22"/>
              </w:rPr>
              <w:t>(słownie: ............................................ zł).</w:t>
            </w:r>
          </w:p>
          <w:p w:rsidR="006A041C" w:rsidRPr="006A041C" w:rsidRDefault="006A041C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041C">
              <w:rPr>
                <w:sz w:val="22"/>
                <w:szCs w:val="22"/>
              </w:rPr>
              <w:t>Obejmująca asortyment wyszczególniony w OPZ stanowiącym załącznik do Formularza ofertowego.</w:t>
            </w:r>
          </w:p>
          <w:p w:rsidR="006A041C" w:rsidRPr="006A041C" w:rsidRDefault="006A041C" w:rsidP="006A041C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6A041C">
              <w:rPr>
                <w:sz w:val="22"/>
                <w:szCs w:val="22"/>
              </w:rPr>
              <w:t>Termin wykonania umowy</w:t>
            </w:r>
            <w:r w:rsidRPr="006A041C">
              <w:rPr>
                <w:b/>
                <w:sz w:val="22"/>
                <w:szCs w:val="22"/>
              </w:rPr>
              <w:t xml:space="preserve">(3 tygodnie </w:t>
            </w:r>
            <w:r w:rsidRPr="006A041C">
              <w:rPr>
                <w:b/>
                <w:bCs/>
                <w:sz w:val="22"/>
                <w:szCs w:val="22"/>
              </w:rPr>
              <w:t xml:space="preserve">od daty zawarcia umowy – nie później niż do 08.12.2023 r.): …………………………….. </w:t>
            </w:r>
          </w:p>
          <w:p w:rsidR="006A041C" w:rsidRPr="006A041C" w:rsidRDefault="006A041C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041C">
              <w:rPr>
                <w:b/>
                <w:bCs/>
                <w:sz w:val="22"/>
                <w:szCs w:val="22"/>
              </w:rPr>
              <w:t>UWAGA KRYTERIUM PUNKTOWANE SKRÓCENIE TERMINU WYKONANIA</w:t>
            </w:r>
          </w:p>
          <w:p w:rsidR="00913DDA" w:rsidRPr="007F3E87" w:rsidRDefault="006A041C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041C">
              <w:rPr>
                <w:sz w:val="22"/>
                <w:szCs w:val="22"/>
              </w:rPr>
              <w:t>Warunki płatności 60 dni</w:t>
            </w: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12230C">
        <w:rPr>
          <w:b/>
          <w:sz w:val="22"/>
          <w:szCs w:val="22"/>
          <w:u w:val="single"/>
        </w:rPr>
        <w:t>nie będzie</w:t>
      </w:r>
      <w:r w:rsidRPr="0012230C">
        <w:rPr>
          <w:bCs/>
          <w:sz w:val="22"/>
          <w:szCs w:val="22"/>
          <w:u w:val="single"/>
        </w:rPr>
        <w:t xml:space="preserve"> </w:t>
      </w:r>
      <w:r w:rsidRPr="0012230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913DDA" w:rsidRPr="00913DDA" w:rsidRDefault="00913DDA" w:rsidP="00913DD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iCs/>
          <w:sz w:val="22"/>
          <w:szCs w:val="22"/>
        </w:rPr>
      </w:pPr>
      <w:r w:rsidRPr="00913DDA">
        <w:rPr>
          <w:b/>
          <w:iCs/>
          <w:sz w:val="22"/>
          <w:szCs w:val="22"/>
        </w:rPr>
        <w:t>Oświadczamy, iż oferowany asortyment posiada dokumenty wymagane przepisami na podstawie których może być wprowadzony do stosowania w placówkach służby zdrowia na terenie RP i zobowiązujemy się na ich przekazanie na każde wezwanie Zamawiającego.</w:t>
      </w:r>
    </w:p>
    <w:p w:rsidR="00EB6D8C" w:rsidRPr="00EB6D8C" w:rsidRDefault="00EB6D8C" w:rsidP="00EB6D8C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EB6D8C">
        <w:rPr>
          <w:sz w:val="22"/>
          <w:szCs w:val="22"/>
        </w:rPr>
        <w:t>W przypadku wyboru oferty za ofertę najkorzystniejszą:</w:t>
      </w:r>
    </w:p>
    <w:p w:rsidR="00EB6D8C" w:rsidRPr="00EB6D8C" w:rsidRDefault="00EB6D8C" w:rsidP="00EB6D8C">
      <w:pPr>
        <w:numPr>
          <w:ilvl w:val="0"/>
          <w:numId w:val="5"/>
        </w:numPr>
        <w:spacing w:line="360" w:lineRule="auto"/>
        <w:ind w:left="567" w:hanging="152"/>
        <w:jc w:val="both"/>
        <w:rPr>
          <w:sz w:val="22"/>
          <w:szCs w:val="22"/>
        </w:rPr>
      </w:pPr>
      <w:r w:rsidRPr="00EB6D8C">
        <w:rPr>
          <w:sz w:val="22"/>
          <w:szCs w:val="22"/>
        </w:rPr>
        <w:t>Osoba/y uprawniona/e do podpisania umowy: …………………………...</w:t>
      </w:r>
    </w:p>
    <w:p w:rsidR="00EB6D8C" w:rsidRPr="00EB6D8C" w:rsidRDefault="00EB6D8C" w:rsidP="00EB6D8C">
      <w:pPr>
        <w:numPr>
          <w:ilvl w:val="0"/>
          <w:numId w:val="5"/>
        </w:numPr>
        <w:spacing w:line="360" w:lineRule="auto"/>
        <w:ind w:left="567" w:hanging="152"/>
        <w:jc w:val="both"/>
        <w:rPr>
          <w:sz w:val="22"/>
          <w:szCs w:val="22"/>
        </w:rPr>
      </w:pPr>
      <w:r w:rsidRPr="00EB6D8C">
        <w:rPr>
          <w:sz w:val="22"/>
          <w:szCs w:val="22"/>
        </w:rPr>
        <w:t>Osoba do kontaktów w sprawie realizacji umowy: ………………………..….</w:t>
      </w:r>
    </w:p>
    <w:p w:rsidR="00EB6D8C" w:rsidRPr="00EB6D8C" w:rsidRDefault="00EB6D8C" w:rsidP="00EB6D8C">
      <w:pPr>
        <w:spacing w:line="360" w:lineRule="auto"/>
        <w:ind w:left="567" w:hanging="152"/>
        <w:jc w:val="both"/>
        <w:rPr>
          <w:bCs/>
          <w:sz w:val="22"/>
          <w:szCs w:val="22"/>
          <w:lang w:val="x-none"/>
        </w:rPr>
      </w:pPr>
      <w:r w:rsidRPr="00EB6D8C">
        <w:rPr>
          <w:bCs/>
          <w:sz w:val="22"/>
          <w:szCs w:val="22"/>
          <w:lang w:val="x-none"/>
        </w:rPr>
        <w:tab/>
        <w:t xml:space="preserve">   tel.: ………………………………, faks: ……………………………………</w:t>
      </w:r>
      <w:r w:rsidRPr="00EB6D8C">
        <w:rPr>
          <w:bCs/>
          <w:sz w:val="22"/>
          <w:szCs w:val="22"/>
        </w:rPr>
        <w:t>.</w:t>
      </w:r>
      <w:r w:rsidRPr="00EB6D8C">
        <w:rPr>
          <w:bCs/>
          <w:sz w:val="22"/>
          <w:szCs w:val="22"/>
          <w:lang w:val="x-none"/>
        </w:rPr>
        <w:t>.</w:t>
      </w:r>
    </w:p>
    <w:p w:rsidR="007D475B" w:rsidRPr="00EB6D8C" w:rsidRDefault="00EB6D8C" w:rsidP="00EB6D8C">
      <w:pPr>
        <w:spacing w:line="360" w:lineRule="auto"/>
        <w:ind w:left="567" w:hanging="152"/>
        <w:jc w:val="both"/>
        <w:rPr>
          <w:sz w:val="22"/>
          <w:szCs w:val="22"/>
        </w:rPr>
      </w:pPr>
      <w:r w:rsidRPr="00EB6D8C">
        <w:rPr>
          <w:bCs/>
          <w:sz w:val="22"/>
          <w:szCs w:val="22"/>
          <w:lang w:val="x-none"/>
        </w:rPr>
        <w:tab/>
        <w:t xml:space="preserve"> </w:t>
      </w:r>
      <w:r w:rsidRPr="00EB6D8C">
        <w:rPr>
          <w:bCs/>
          <w:sz w:val="22"/>
          <w:szCs w:val="22"/>
        </w:rPr>
        <w:t xml:space="preserve"> e -</w:t>
      </w:r>
      <w:r w:rsidRPr="00EB6D8C">
        <w:rPr>
          <w:bCs/>
          <w:sz w:val="22"/>
          <w:szCs w:val="22"/>
          <w:lang w:val="x-none"/>
        </w:rPr>
        <w:t xml:space="preserve"> mail:</w:t>
      </w:r>
      <w:r w:rsidRPr="00EB6D8C">
        <w:rPr>
          <w:sz w:val="22"/>
          <w:szCs w:val="22"/>
        </w:rPr>
        <w:t xml:space="preserve"> </w:t>
      </w:r>
      <w:r w:rsidRPr="00EB6D8C">
        <w:rPr>
          <w:bCs/>
          <w:sz w:val="22"/>
          <w:szCs w:val="22"/>
        </w:rPr>
        <w:t>………………………..….</w:t>
      </w: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B0E" w:rsidRDefault="00F12B0E" w:rsidP="00FF57EE">
      <w:r>
        <w:separator/>
      </w:r>
    </w:p>
  </w:endnote>
  <w:endnote w:type="continuationSeparator" w:id="0">
    <w:p w:rsidR="00F12B0E" w:rsidRDefault="00F12B0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62" w:rsidRDefault="00490E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62" w:rsidRDefault="00490E6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62" w:rsidRDefault="00490E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B0E" w:rsidRDefault="00F12B0E" w:rsidP="00FF57EE">
      <w:r>
        <w:separator/>
      </w:r>
    </w:p>
  </w:footnote>
  <w:footnote w:type="continuationSeparator" w:id="0">
    <w:p w:rsidR="00F12B0E" w:rsidRDefault="00F12B0E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62" w:rsidRDefault="00490E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90E62">
      <w:rPr>
        <w:sz w:val="20"/>
        <w:szCs w:val="20"/>
      </w:rPr>
      <w:t>SZW/DZP/137/2023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62" w:rsidRDefault="00490E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B0E"/>
    <w:rsid w:val="001063D3"/>
    <w:rsid w:val="0012230C"/>
    <w:rsid w:val="001C7D84"/>
    <w:rsid w:val="002214DB"/>
    <w:rsid w:val="00267D1F"/>
    <w:rsid w:val="002E612D"/>
    <w:rsid w:val="003355F1"/>
    <w:rsid w:val="003B769C"/>
    <w:rsid w:val="00490E62"/>
    <w:rsid w:val="004D5A42"/>
    <w:rsid w:val="00525EFF"/>
    <w:rsid w:val="005844F6"/>
    <w:rsid w:val="005F6F5F"/>
    <w:rsid w:val="006A041C"/>
    <w:rsid w:val="006B63D6"/>
    <w:rsid w:val="006C641D"/>
    <w:rsid w:val="006D09E0"/>
    <w:rsid w:val="006F369D"/>
    <w:rsid w:val="007D475B"/>
    <w:rsid w:val="007E331F"/>
    <w:rsid w:val="007F3E87"/>
    <w:rsid w:val="008F4457"/>
    <w:rsid w:val="00913DDA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946E1"/>
    <w:rsid w:val="00DC336F"/>
    <w:rsid w:val="00E1735C"/>
    <w:rsid w:val="00E21859"/>
    <w:rsid w:val="00EB6D8C"/>
    <w:rsid w:val="00F12B0E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7F6B6E8-8349-470C-84D7-EF93EAA40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9CCF5-C5F2-4A21-B417-63D791C77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2023-11-08T11:30:00Z</dcterms:created>
  <dcterms:modified xsi:type="dcterms:W3CDTF">2023-11-08T11:30:00Z</dcterms:modified>
</cp:coreProperties>
</file>