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5C80B" w14:textId="03C5AECE"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C65BA9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14:paraId="6C8805D1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9540921" w14:textId="77777777"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D4A36" w:rsidRPr="008D4A36">
        <w:rPr>
          <w:rFonts w:ascii="Arial" w:hAnsi="Arial" w:cs="Arial"/>
          <w:b/>
          <w:sz w:val="24"/>
          <w:szCs w:val="24"/>
        </w:rPr>
        <w:t>CRZP/175/2023/AZP</w:t>
      </w:r>
    </w:p>
    <w:p w14:paraId="67EF0789" w14:textId="77777777"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14:paraId="5800F6B9" w14:textId="77777777"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D4A36" w:rsidRPr="008D4A36">
        <w:rPr>
          <w:rFonts w:ascii="Arial" w:hAnsi="Arial" w:cs="Arial"/>
        </w:rPr>
        <w:t>Uniwersytet Morski w Gdyni</w:t>
      </w:r>
    </w:p>
    <w:p w14:paraId="3805FCE3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D4A36" w:rsidRPr="008D4A36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8D4A36" w:rsidRPr="008D4A36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14:paraId="58C35699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D4A36" w:rsidRPr="008D4A36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8D4A36" w:rsidRPr="008D4A36">
        <w:rPr>
          <w:rFonts w:ascii="Arial" w:hAnsi="Arial" w:cs="Arial"/>
        </w:rPr>
        <w:t>Gdynia</w:t>
      </w:r>
    </w:p>
    <w:p w14:paraId="58DE0605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899D0DF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1FEED9CC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14:paraId="29263855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14:paraId="3A4BEAD3" w14:textId="77777777"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14:paraId="0D7C613E" w14:textId="77777777"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7AB5106" w14:textId="77777777"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2505AA7" w14:textId="77777777"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5FB27BBA" w14:textId="77777777"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D4A36" w14:paraId="1B150E45" w14:textId="77777777" w:rsidTr="002F0B8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417E37" w14:textId="77777777" w:rsidR="008D4A36" w:rsidRDefault="008D4A36" w:rsidP="002F0B8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3493E730" w14:textId="77777777" w:rsidR="008D4A36" w:rsidRDefault="008D4A36" w:rsidP="002F0B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D4A3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D4A3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D4A3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14:paraId="2918E2CC" w14:textId="77777777" w:rsidR="008D4A36" w:rsidRDefault="008D4A36" w:rsidP="002F0B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AC17517" w14:textId="77777777" w:rsidR="008D4A36" w:rsidRDefault="008D4A36" w:rsidP="002F0B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AB5CA0D" w14:textId="77777777" w:rsidR="008D4A36" w:rsidRDefault="008D4A36" w:rsidP="002F0B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11D133BA" w14:textId="77777777"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14:paraId="29C34811" w14:textId="77777777" w:rsidR="00C65BA9" w:rsidRDefault="008D4A36" w:rsidP="00E4548F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D4A36">
        <w:rPr>
          <w:rFonts w:ascii="Arial" w:hAnsi="Arial" w:cs="Arial"/>
          <w:b/>
          <w:sz w:val="24"/>
          <w:szCs w:val="24"/>
        </w:rPr>
        <w:t xml:space="preserve">Dostawa miernika pola elektromagnetycznego </w:t>
      </w:r>
    </w:p>
    <w:p w14:paraId="21BA2510" w14:textId="51CFBE45" w:rsidR="00E4548F" w:rsidRDefault="008D4A36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D4A36">
        <w:rPr>
          <w:rFonts w:ascii="Arial" w:hAnsi="Arial" w:cs="Arial"/>
          <w:b/>
          <w:sz w:val="24"/>
          <w:szCs w:val="24"/>
        </w:rPr>
        <w:t>wraz z zestawem sond pomiarowych</w:t>
      </w:r>
    </w:p>
    <w:p w14:paraId="7D2C9D04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8D4A36" w:rsidRPr="008D4A36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4FDF2BA4" w14:textId="77777777" w:rsidTr="00E4548F">
        <w:tc>
          <w:tcPr>
            <w:tcW w:w="9104" w:type="dxa"/>
            <w:shd w:val="clear" w:color="auto" w:fill="D9D9D9"/>
            <w:hideMark/>
          </w:tcPr>
          <w:p w14:paraId="3390AA39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3F9A11BD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14:paraId="14A74D5D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83E5017" w14:textId="77777777" w:rsidTr="00E4548F">
        <w:tc>
          <w:tcPr>
            <w:tcW w:w="9104" w:type="dxa"/>
            <w:shd w:val="clear" w:color="auto" w:fill="D9D9D9"/>
            <w:hideMark/>
          </w:tcPr>
          <w:p w14:paraId="714FAA1F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9933A54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031764B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14:paraId="76FE6EBB" w14:textId="77777777" w:rsidTr="008D4A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3E38D" w14:textId="77777777"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D7CED" w14:textId="77777777"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D4A36" w14:paraId="5D6B0708" w14:textId="77777777" w:rsidTr="008D4A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AE596" w14:textId="77777777" w:rsidR="008D4A36" w:rsidRDefault="008D4A36" w:rsidP="002F0B8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4A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66376" w14:textId="77777777" w:rsidR="008D4A36" w:rsidRDefault="008D4A36" w:rsidP="002F0B8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4A3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FD29A01" w14:textId="77777777" w:rsidR="008D4A36" w:rsidRDefault="008D4A36" w:rsidP="002F0B8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4A36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8D4A36" w14:paraId="5F43B79A" w14:textId="77777777" w:rsidTr="008D4A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9A29B" w14:textId="77777777" w:rsidR="008D4A36" w:rsidRDefault="008D4A36" w:rsidP="002F0B8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4A3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0194F" w14:textId="77777777" w:rsidR="008D4A36" w:rsidRDefault="008D4A36" w:rsidP="002F0B8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4A3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C37AF0F" w14:textId="77777777" w:rsidR="008D4A36" w:rsidRDefault="008D4A36" w:rsidP="002F0B8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4A3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D4A36" w14:paraId="2804C5D5" w14:textId="77777777" w:rsidTr="008D4A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77107" w14:textId="77777777" w:rsidR="008D4A36" w:rsidRDefault="008D4A36" w:rsidP="002F0B8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4A3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7EA78" w14:textId="77777777" w:rsidR="008D4A36" w:rsidRDefault="008D4A36" w:rsidP="002F0B8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4A3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C1AB7A9" w14:textId="77777777" w:rsidR="008D4A36" w:rsidRDefault="008D4A36" w:rsidP="002F0B8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4A3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D4A36" w14:paraId="3216BAD8" w14:textId="77777777" w:rsidTr="008D4A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64489" w14:textId="77777777" w:rsidR="008D4A36" w:rsidRDefault="008D4A36" w:rsidP="002F0B8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4A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0128A" w14:textId="77777777" w:rsidR="008D4A36" w:rsidRDefault="008D4A36" w:rsidP="002F0B8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4A3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E73F8A6" w14:textId="77777777" w:rsidR="008D4A36" w:rsidRDefault="008D4A36" w:rsidP="002F0B8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4A3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14:paraId="2D0AAF56" w14:textId="77777777"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DF538EF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1395CF44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753D1E25" w14:textId="77777777"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14:paraId="44BA655B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3DCF2DE6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020A23A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03A6D119" w14:textId="77777777" w:rsidTr="00E4548F">
        <w:tc>
          <w:tcPr>
            <w:tcW w:w="9104" w:type="dxa"/>
            <w:shd w:val="clear" w:color="auto" w:fill="D9D9D9"/>
            <w:hideMark/>
          </w:tcPr>
          <w:p w14:paraId="0EFC6477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1B05179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4325AEF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AD763B5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418EB46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6B06B212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09BE7053" w14:textId="77777777" w:rsidTr="00E4548F">
        <w:tc>
          <w:tcPr>
            <w:tcW w:w="9104" w:type="dxa"/>
            <w:shd w:val="clear" w:color="auto" w:fill="D9D9D9"/>
            <w:hideMark/>
          </w:tcPr>
          <w:p w14:paraId="7AEA4DFA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9E7E768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00A57706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14:paraId="66D3C66B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56FDB46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0F3C0105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389F503" w14:textId="77777777" w:rsidTr="00E4548F">
        <w:tc>
          <w:tcPr>
            <w:tcW w:w="9104" w:type="dxa"/>
            <w:shd w:val="clear" w:color="auto" w:fill="D9D9D9"/>
            <w:hideMark/>
          </w:tcPr>
          <w:p w14:paraId="0BFFE893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E897B57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36EFC5A" w14:textId="77777777" w:rsidTr="00E4548F">
        <w:tc>
          <w:tcPr>
            <w:tcW w:w="9104" w:type="dxa"/>
            <w:shd w:val="clear" w:color="auto" w:fill="D9D9D9"/>
            <w:hideMark/>
          </w:tcPr>
          <w:p w14:paraId="4B4D66D6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3D3F605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91D1E3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62DFAE1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CFE8F09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CC22B81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0BC889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F18ECFC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4868C0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6E74221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0E09E31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4218C1B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14:paraId="1608942B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6228FD7A" w14:textId="77777777" w:rsidR="00E4548F" w:rsidRDefault="00E4548F" w:rsidP="00E4548F"/>
    <w:p w14:paraId="59911293" w14:textId="77777777"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CDC96" w14:textId="77777777" w:rsidR="00851BE4" w:rsidRDefault="00851BE4" w:rsidP="00E4548F">
      <w:pPr>
        <w:spacing w:after="0" w:line="240" w:lineRule="auto"/>
      </w:pPr>
      <w:r>
        <w:separator/>
      </w:r>
    </w:p>
  </w:endnote>
  <w:endnote w:type="continuationSeparator" w:id="0">
    <w:p w14:paraId="6A8A745E" w14:textId="77777777" w:rsidR="00851BE4" w:rsidRDefault="00851BE4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149D7" w14:textId="77777777" w:rsidR="008D4A36" w:rsidRDefault="008D4A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F44C8" w14:textId="77777777" w:rsidR="008D4A36" w:rsidRDefault="008D4A3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EA87E" w14:textId="77777777" w:rsidR="008D4A36" w:rsidRDefault="008D4A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7E3A7" w14:textId="77777777" w:rsidR="00851BE4" w:rsidRDefault="00851BE4" w:rsidP="00E4548F">
      <w:pPr>
        <w:spacing w:after="0" w:line="240" w:lineRule="auto"/>
      </w:pPr>
      <w:r>
        <w:separator/>
      </w:r>
    </w:p>
  </w:footnote>
  <w:footnote w:type="continuationSeparator" w:id="0">
    <w:p w14:paraId="4A7C3DD4" w14:textId="77777777" w:rsidR="00851BE4" w:rsidRDefault="00851BE4" w:rsidP="00E4548F">
      <w:pPr>
        <w:spacing w:after="0" w:line="240" w:lineRule="auto"/>
      </w:pPr>
      <w:r>
        <w:continuationSeparator/>
      </w:r>
    </w:p>
  </w:footnote>
  <w:footnote w:id="1">
    <w:p w14:paraId="07B70ABB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4235F02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C00969C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D9EB212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C221662" w14:textId="77777777"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02C19023" w14:textId="77777777" w:rsidR="00E4548F" w:rsidRDefault="00E4548F" w:rsidP="00E4548F">
      <w:pPr>
        <w:pStyle w:val="Tekstprzypisudolnego"/>
      </w:pPr>
    </w:p>
  </w:footnote>
  <w:footnote w:id="2">
    <w:p w14:paraId="56C33CB8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AFD4CEB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7C9756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C6680E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8CC22" w14:textId="77777777" w:rsidR="008D4A36" w:rsidRDefault="008D4A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D2CE8" w14:textId="77777777" w:rsidR="008D4A36" w:rsidRDefault="008D4A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F935D" w14:textId="77777777" w:rsidR="008D4A36" w:rsidRDefault="008D4A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30021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8731874">
    <w:abstractNumId w:val="3"/>
  </w:num>
  <w:num w:numId="3" w16cid:durableId="15944399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67668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3967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BE4"/>
    <w:rsid w:val="002621C4"/>
    <w:rsid w:val="007B107C"/>
    <w:rsid w:val="007C7D43"/>
    <w:rsid w:val="00843802"/>
    <w:rsid w:val="00851BE4"/>
    <w:rsid w:val="008750B3"/>
    <w:rsid w:val="008D4A36"/>
    <w:rsid w:val="00C31816"/>
    <w:rsid w:val="00C65BA9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B08DE"/>
  <w15:chartTrackingRefBased/>
  <w15:docId w15:val="{B4CB5D00-EF3A-4734-A866-A13545924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D4A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4A36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D4A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4A36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911</Words>
  <Characters>5471</Characters>
  <Application>Microsoft Office Word</Application>
  <DocSecurity>0</DocSecurity>
  <Lines>45</Lines>
  <Paragraphs>12</Paragraphs>
  <ScaleCrop>false</ScaleCrop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Brunowicz Anita</cp:lastModifiedBy>
  <cp:revision>2</cp:revision>
  <dcterms:created xsi:type="dcterms:W3CDTF">2023-11-07T08:36:00Z</dcterms:created>
  <dcterms:modified xsi:type="dcterms:W3CDTF">2023-11-07T08:36:00Z</dcterms:modified>
</cp:coreProperties>
</file>