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0733B" w14:textId="67515B97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B36E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4E218FE0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78995E83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C43A9" w:rsidRPr="00AC43A9">
        <w:rPr>
          <w:b/>
        </w:rPr>
        <w:t>CRZP/175/2023/AZP</w:t>
      </w:r>
    </w:p>
    <w:p w14:paraId="2ECBB523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57F0C8C5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4B530B3A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4BE28BDB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4D1C3DF4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C43A9" w:rsidRPr="004A5DB6" w14:paraId="612BF485" w14:textId="77777777" w:rsidTr="002F0B8E">
        <w:tc>
          <w:tcPr>
            <w:tcW w:w="9212" w:type="dxa"/>
            <w:shd w:val="clear" w:color="auto" w:fill="auto"/>
          </w:tcPr>
          <w:p w14:paraId="4F819AF9" w14:textId="77777777" w:rsidR="00AC43A9" w:rsidRPr="004A5DB6" w:rsidRDefault="00AC43A9" w:rsidP="002F0B8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3A231A6C" w14:textId="77777777" w:rsidR="00AC43A9" w:rsidRPr="004A5DB6" w:rsidRDefault="00AC43A9" w:rsidP="002F0B8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C43A9">
              <w:t>(</w:t>
            </w:r>
            <w:proofErr w:type="spellStart"/>
            <w:r w:rsidRPr="00AC43A9">
              <w:t>t.j</w:t>
            </w:r>
            <w:proofErr w:type="spellEnd"/>
            <w:r w:rsidRPr="00AC43A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6FB98483" w14:textId="77777777" w:rsidR="00AC43A9" w:rsidRPr="004A5DB6" w:rsidRDefault="00AC43A9" w:rsidP="002F0B8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B1D8948" w14:textId="77777777" w:rsidR="00AC43A9" w:rsidRPr="004A5DB6" w:rsidRDefault="00AC43A9" w:rsidP="002F0B8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77285403" w14:textId="77777777" w:rsidR="00AC43A9" w:rsidRPr="004A5DB6" w:rsidRDefault="00AC43A9" w:rsidP="002F0B8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E506EDA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1EB9878D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4E91E47E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C43A9" w:rsidRPr="00AC43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4DF79F6C" w14:textId="77777777" w:rsidR="005434B3" w:rsidRPr="004A5DB6" w:rsidRDefault="00AC43A9" w:rsidP="005434B3">
      <w:pPr>
        <w:spacing w:after="240" w:line="276" w:lineRule="auto"/>
        <w:jc w:val="center"/>
      </w:pPr>
      <w:r w:rsidRPr="00AC43A9">
        <w:rPr>
          <w:b/>
        </w:rPr>
        <w:t>Dostawa miernika pola elektromagnetycznego wraz z zestawem sond pomiarowych</w:t>
      </w:r>
    </w:p>
    <w:p w14:paraId="2FABD06C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6D677F12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3682CC73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52EA3BCE" w14:textId="77777777" w:rsidR="00710937" w:rsidRPr="004A5DB6" w:rsidRDefault="00710937" w:rsidP="005E24AA"/>
    <w:p w14:paraId="7F053A7A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06A16910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9483F56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63B2ACBE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5899E172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226AA5E3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06AB646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48DFA034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4611BFA2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1F1946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1BD6F223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2013DD7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3523F346" w14:textId="77777777" w:rsidR="00D2702A" w:rsidRPr="002B36E6" w:rsidRDefault="004F23F7" w:rsidP="000857C0">
      <w:pPr>
        <w:spacing w:after="120" w:line="276" w:lineRule="auto"/>
        <w:jc w:val="both"/>
      </w:pPr>
      <w:r w:rsidRPr="002B36E6">
        <w:t>Oświadczam,</w:t>
      </w:r>
      <w:r w:rsidR="00313417" w:rsidRPr="002B36E6">
        <w:t xml:space="preserve"> że spełniam</w:t>
      </w:r>
      <w:r w:rsidR="004541F9" w:rsidRPr="002B36E6">
        <w:t>, określone przez Zamawiającego,</w:t>
      </w:r>
      <w:r w:rsidR="00313417" w:rsidRPr="002B36E6">
        <w:t xml:space="preserve"> warunki udziału </w:t>
      </w:r>
      <w:r w:rsidR="004541F9" w:rsidRPr="002B36E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B36E6" w14:paraId="757116F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A47D" w14:textId="77777777" w:rsidR="00D2702A" w:rsidRPr="002B36E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B36E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2400" w14:textId="77777777" w:rsidR="00D2702A" w:rsidRPr="002B36E6" w:rsidRDefault="00D2702A" w:rsidP="00D2702A">
            <w:pPr>
              <w:spacing w:before="60" w:after="120"/>
            </w:pPr>
            <w:r w:rsidRPr="002B36E6">
              <w:rPr>
                <w:b/>
              </w:rPr>
              <w:t>Warunki udziału w postępowaniu</w:t>
            </w:r>
          </w:p>
        </w:tc>
      </w:tr>
      <w:tr w:rsidR="00AC43A9" w:rsidRPr="002B36E6" w14:paraId="64CC43B1" w14:textId="77777777" w:rsidTr="002F0B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B3BC8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1BBC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B36E6">
              <w:rPr>
                <w:rFonts w:cs="Calibri"/>
                <w:b/>
                <w:bCs/>
              </w:rPr>
              <w:t>Sytuacja ekonomiczna lub finansowa</w:t>
            </w:r>
          </w:p>
          <w:p w14:paraId="0A11B7FE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Zamawiający nie określa szczegółowego warunku w tym zakresie.</w:t>
            </w:r>
          </w:p>
        </w:tc>
      </w:tr>
      <w:tr w:rsidR="00AC43A9" w:rsidRPr="002B36E6" w14:paraId="05CA4FCE" w14:textId="77777777" w:rsidTr="002F0B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D4E4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DE68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B36E6">
              <w:rPr>
                <w:rFonts w:cs="Calibri"/>
                <w:b/>
                <w:bCs/>
              </w:rPr>
              <w:t>Zdolność techniczna lub zawodowa</w:t>
            </w:r>
          </w:p>
          <w:p w14:paraId="711D22BB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Zamawiający nie określa szczegółowego warunku w tym zakresie.</w:t>
            </w:r>
          </w:p>
        </w:tc>
      </w:tr>
      <w:tr w:rsidR="00AC43A9" w:rsidRPr="002B36E6" w14:paraId="036FCA0A" w14:textId="77777777" w:rsidTr="002F0B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4CA8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930F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B36E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E5F91FA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Zamawiający nie określa szczegółowego warunku w tym zakresie.</w:t>
            </w:r>
          </w:p>
        </w:tc>
      </w:tr>
      <w:tr w:rsidR="00AC43A9" w:rsidRPr="002B36E6" w14:paraId="088DBF83" w14:textId="77777777" w:rsidTr="002F0B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872B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7CE5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B36E6">
              <w:rPr>
                <w:rFonts w:cs="Calibri"/>
                <w:b/>
                <w:bCs/>
              </w:rPr>
              <w:t>Zdolność do występowania w obrocie gospodarczym</w:t>
            </w:r>
          </w:p>
          <w:p w14:paraId="03705C33" w14:textId="77777777" w:rsidR="00AC43A9" w:rsidRPr="002B36E6" w:rsidRDefault="00AC43A9" w:rsidP="002F0B8E">
            <w:pPr>
              <w:spacing w:before="60" w:after="120"/>
              <w:jc w:val="both"/>
              <w:rPr>
                <w:rFonts w:cs="Calibri"/>
              </w:rPr>
            </w:pPr>
            <w:r w:rsidRPr="002B36E6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40F8B3CC" w14:textId="77777777" w:rsidR="00D2702A" w:rsidRPr="002B36E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20165D39" w14:textId="77777777" w:rsidR="00025C8D" w:rsidRPr="002B36E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B36E6">
        <w:rPr>
          <w:sz w:val="20"/>
          <w:szCs w:val="20"/>
        </w:rPr>
        <w:t xml:space="preserve">…………….……. </w:t>
      </w:r>
      <w:r w:rsidRPr="002B36E6">
        <w:rPr>
          <w:i/>
          <w:sz w:val="16"/>
          <w:szCs w:val="16"/>
        </w:rPr>
        <w:t>(miejscowość),</w:t>
      </w:r>
      <w:r w:rsidRPr="002B36E6">
        <w:rPr>
          <w:i/>
          <w:sz w:val="18"/>
          <w:szCs w:val="18"/>
        </w:rPr>
        <w:t xml:space="preserve"> </w:t>
      </w:r>
      <w:r w:rsidRPr="002B36E6">
        <w:rPr>
          <w:sz w:val="20"/>
          <w:szCs w:val="20"/>
        </w:rPr>
        <w:t xml:space="preserve">dnia ………….……. r. </w:t>
      </w:r>
    </w:p>
    <w:p w14:paraId="15030B75" w14:textId="77777777" w:rsidR="00025C8D" w:rsidRPr="002B36E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B36E6">
        <w:rPr>
          <w:sz w:val="20"/>
          <w:szCs w:val="20"/>
        </w:rPr>
        <w:tab/>
      </w:r>
      <w:r w:rsidRPr="002B36E6">
        <w:rPr>
          <w:sz w:val="20"/>
          <w:szCs w:val="20"/>
        </w:rPr>
        <w:tab/>
      </w:r>
      <w:r w:rsidRPr="002B36E6">
        <w:rPr>
          <w:sz w:val="20"/>
          <w:szCs w:val="20"/>
        </w:rPr>
        <w:tab/>
      </w:r>
      <w:r w:rsidRPr="002B36E6">
        <w:rPr>
          <w:sz w:val="20"/>
          <w:szCs w:val="20"/>
        </w:rPr>
        <w:tab/>
      </w:r>
      <w:r w:rsidRPr="002B36E6">
        <w:rPr>
          <w:sz w:val="20"/>
          <w:szCs w:val="20"/>
        </w:rPr>
        <w:tab/>
      </w:r>
      <w:r w:rsidRPr="002B36E6">
        <w:rPr>
          <w:sz w:val="20"/>
          <w:szCs w:val="20"/>
        </w:rPr>
        <w:tab/>
      </w:r>
      <w:r w:rsidRPr="002B36E6">
        <w:rPr>
          <w:sz w:val="20"/>
          <w:szCs w:val="20"/>
        </w:rPr>
        <w:tab/>
        <w:t>…………………………………………</w:t>
      </w:r>
    </w:p>
    <w:p w14:paraId="30DB4060" w14:textId="77777777" w:rsidR="00F8042D" w:rsidRPr="002B36E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B36E6">
        <w:rPr>
          <w:i/>
          <w:sz w:val="16"/>
          <w:szCs w:val="16"/>
        </w:rPr>
        <w:t>(podpis)</w:t>
      </w:r>
    </w:p>
    <w:p w14:paraId="6641778B" w14:textId="77777777" w:rsidR="00D23F3D" w:rsidRPr="004A5DB6" w:rsidRDefault="00D23F3D" w:rsidP="00D2702A">
      <w:pPr>
        <w:spacing w:before="120" w:line="276" w:lineRule="auto"/>
        <w:jc w:val="both"/>
      </w:pPr>
      <w:r w:rsidRPr="002B36E6">
        <w:t xml:space="preserve">Oświadczam, że wszystkie informacje podane w powyższych oświadczeniach są aktualne </w:t>
      </w:r>
      <w:r w:rsidR="00FE4E2B" w:rsidRPr="002B36E6">
        <w:br/>
      </w:r>
      <w:r w:rsidRPr="002B36E6">
        <w:t xml:space="preserve">i zgodne z prawdą oraz zostały przedstawione z pełną świadomością konsekwencji wprowadzenia </w:t>
      </w:r>
      <w:r w:rsidR="00950F2A" w:rsidRPr="002B36E6">
        <w:t>Z</w:t>
      </w:r>
      <w:r w:rsidRPr="002B36E6">
        <w:t>amawiającego w błąd</w:t>
      </w:r>
      <w:r w:rsidRPr="004A5DB6">
        <w:t xml:space="preserve"> przy przedstawianiu informacji.</w:t>
      </w:r>
    </w:p>
    <w:p w14:paraId="7893F313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5EE1091A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7A27052E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5FEB4A4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F271A" w14:textId="77777777" w:rsidR="009E2DB0" w:rsidRDefault="009E2DB0" w:rsidP="0038231F">
      <w:pPr>
        <w:spacing w:after="0" w:line="240" w:lineRule="auto"/>
      </w:pPr>
      <w:r>
        <w:separator/>
      </w:r>
    </w:p>
  </w:endnote>
  <w:endnote w:type="continuationSeparator" w:id="0">
    <w:p w14:paraId="4F565B5C" w14:textId="77777777" w:rsidR="009E2DB0" w:rsidRDefault="009E2D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27960" w14:textId="77777777" w:rsidR="00AC43A9" w:rsidRDefault="00AC43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0AF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402A62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ECD67" w14:textId="77777777" w:rsidR="00AC43A9" w:rsidRDefault="00AC4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957AB" w14:textId="77777777" w:rsidR="009E2DB0" w:rsidRDefault="009E2DB0" w:rsidP="0038231F">
      <w:pPr>
        <w:spacing w:after="0" w:line="240" w:lineRule="auto"/>
      </w:pPr>
      <w:r>
        <w:separator/>
      </w:r>
    </w:p>
  </w:footnote>
  <w:footnote w:type="continuationSeparator" w:id="0">
    <w:p w14:paraId="20A092B6" w14:textId="77777777" w:rsidR="009E2DB0" w:rsidRDefault="009E2D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DD95" w14:textId="77777777" w:rsidR="00AC43A9" w:rsidRDefault="00AC43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DFD00" w14:textId="77777777" w:rsidR="00AC43A9" w:rsidRDefault="00AC43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56573" w14:textId="77777777" w:rsidR="00AC43A9" w:rsidRDefault="00AC43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986369">
    <w:abstractNumId w:val="8"/>
  </w:num>
  <w:num w:numId="2" w16cid:durableId="669526307">
    <w:abstractNumId w:val="0"/>
  </w:num>
  <w:num w:numId="3" w16cid:durableId="1501195175">
    <w:abstractNumId w:val="7"/>
  </w:num>
  <w:num w:numId="4" w16cid:durableId="784077436">
    <w:abstractNumId w:val="10"/>
  </w:num>
  <w:num w:numId="5" w16cid:durableId="1256132179">
    <w:abstractNumId w:val="9"/>
  </w:num>
  <w:num w:numId="6" w16cid:durableId="938367995">
    <w:abstractNumId w:val="6"/>
  </w:num>
  <w:num w:numId="7" w16cid:durableId="2103187806">
    <w:abstractNumId w:val="1"/>
  </w:num>
  <w:num w:numId="8" w16cid:durableId="1455830296">
    <w:abstractNumId w:val="4"/>
  </w:num>
  <w:num w:numId="9" w16cid:durableId="648174694">
    <w:abstractNumId w:val="2"/>
  </w:num>
  <w:num w:numId="10" w16cid:durableId="20666299">
    <w:abstractNumId w:val="5"/>
  </w:num>
  <w:num w:numId="11" w16cid:durableId="15692632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DB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36E6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DB0"/>
    <w:rsid w:val="00A15F7E"/>
    <w:rsid w:val="00A166B0"/>
    <w:rsid w:val="00A22DCF"/>
    <w:rsid w:val="00A24C2D"/>
    <w:rsid w:val="00A276E4"/>
    <w:rsid w:val="00A3062E"/>
    <w:rsid w:val="00A347DE"/>
    <w:rsid w:val="00A95E89"/>
    <w:rsid w:val="00AC43A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386AB"/>
  <w15:chartTrackingRefBased/>
  <w15:docId w15:val="{53DDC634-D807-4F49-82A7-E08B362A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Brunowicz Anita</cp:lastModifiedBy>
  <cp:revision>2</cp:revision>
  <cp:lastPrinted>2016-07-26T10:32:00Z</cp:lastPrinted>
  <dcterms:created xsi:type="dcterms:W3CDTF">2023-11-07T08:36:00Z</dcterms:created>
  <dcterms:modified xsi:type="dcterms:W3CDTF">2023-11-07T08:36:00Z</dcterms:modified>
</cp:coreProperties>
</file>