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8C936" w14:textId="0E80B73C" w:rsidR="00D62E6E" w:rsidRPr="0067075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7075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70750" w:rsidRPr="00670750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67075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70750" w14:paraId="6C065F9D" w14:textId="77777777" w:rsidTr="00D62E6E">
        <w:tc>
          <w:tcPr>
            <w:tcW w:w="2800" w:type="dxa"/>
            <w:shd w:val="clear" w:color="auto" w:fill="auto"/>
          </w:tcPr>
          <w:p w14:paraId="18FC0F1C" w14:textId="77777777" w:rsidR="00D62E6E" w:rsidRPr="0067075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7075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7075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DC6DA1" w14:textId="77777777" w:rsidR="00D62E6E" w:rsidRPr="0067075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B6685C4" w14:textId="77777777" w:rsidR="00D62E6E" w:rsidRPr="0067075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268699" w14:textId="77777777" w:rsidR="00D62E6E" w:rsidRPr="0067075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707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7075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707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70750" w14:paraId="10083C6C" w14:textId="77777777" w:rsidTr="00D62E6E">
        <w:tc>
          <w:tcPr>
            <w:tcW w:w="2800" w:type="dxa"/>
            <w:shd w:val="clear" w:color="auto" w:fill="auto"/>
          </w:tcPr>
          <w:p w14:paraId="4B8F078A" w14:textId="77777777" w:rsidR="00D62E6E" w:rsidRPr="0067075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7075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9211C90" w14:textId="77777777" w:rsidR="00D62E6E" w:rsidRPr="0067075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6519B94" w14:textId="77777777" w:rsidR="00D62E6E" w:rsidRPr="0067075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CA3962" w14:textId="77777777" w:rsidR="00D62E6E" w:rsidRPr="0067075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707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7075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707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702AA37" w14:textId="77777777" w:rsidR="00BC121E" w:rsidRPr="0067075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754D" w:rsidRPr="00670750" w14:paraId="70E1B8B9" w14:textId="77777777" w:rsidTr="0037054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48D58D" w14:textId="77777777" w:rsidR="004D754D" w:rsidRPr="00670750" w:rsidRDefault="004D754D" w:rsidP="0037054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1354656" w14:textId="77777777" w:rsidR="004D754D" w:rsidRPr="00670750" w:rsidRDefault="004D754D" w:rsidP="0037054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70750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670750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70750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670750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670750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70750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73D808FC" w14:textId="77777777" w:rsidR="004D754D" w:rsidRPr="00670750" w:rsidRDefault="004D754D" w:rsidP="003705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1DDB125" w14:textId="77777777" w:rsidR="004D754D" w:rsidRPr="00670750" w:rsidRDefault="004D754D" w:rsidP="0037054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E787AB5" w14:textId="77777777" w:rsidR="00BC121E" w:rsidRPr="00670750" w:rsidRDefault="004D754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07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7075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7075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70750" w14:paraId="7E5A2D36" w14:textId="77777777" w:rsidTr="00D62E6E">
        <w:tc>
          <w:tcPr>
            <w:tcW w:w="2269" w:type="dxa"/>
            <w:shd w:val="clear" w:color="auto" w:fill="auto"/>
          </w:tcPr>
          <w:p w14:paraId="0F084201" w14:textId="77777777" w:rsidR="00D62E6E" w:rsidRPr="0067075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D8E872" w14:textId="77777777" w:rsidR="00D62E6E" w:rsidRPr="00670750" w:rsidRDefault="004D754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BHP na okres 12 miesięcy</w:t>
            </w:r>
            <w:r w:rsidR="00D62E6E" w:rsidRPr="0067075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754D" w:rsidRPr="00670750" w14:paraId="25BC1CB3" w14:textId="77777777" w:rsidTr="00370543">
        <w:tc>
          <w:tcPr>
            <w:tcW w:w="2269" w:type="dxa"/>
            <w:shd w:val="clear" w:color="auto" w:fill="auto"/>
          </w:tcPr>
          <w:p w14:paraId="64855B9D" w14:textId="77777777" w:rsidR="004D754D" w:rsidRPr="00670750" w:rsidRDefault="004D754D" w:rsidP="0037054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187E8F" w14:textId="77777777" w:rsidR="004D754D" w:rsidRPr="00670750" w:rsidRDefault="004D754D" w:rsidP="0037054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126/2023</w:t>
            </w:r>
          </w:p>
        </w:tc>
      </w:tr>
    </w:tbl>
    <w:p w14:paraId="3CA5D678" w14:textId="77777777" w:rsidR="00BC121E" w:rsidRPr="00670750" w:rsidRDefault="004D754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707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707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7075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67075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707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7075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1219275" w14:textId="77777777" w:rsidR="00BC121E" w:rsidRPr="0067075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7075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4CEAE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707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707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67075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7075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67075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7075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FFC7CAD" w14:textId="77777777" w:rsidR="00BC121E" w:rsidRPr="0067075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075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80A8781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6707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707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67075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7075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67075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447E172" w14:textId="77777777" w:rsidR="00BF69A4" w:rsidRPr="0067075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075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70750" w14:paraId="1C81DC1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0C221" w14:textId="77777777" w:rsidR="00BC121E" w:rsidRPr="0067075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46587" w14:textId="77777777" w:rsidR="00BC121E" w:rsidRPr="0067075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790FC" w14:textId="77777777" w:rsidR="00BC121E" w:rsidRPr="0067075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70750" w14:paraId="57A79B4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BE83" w14:textId="77777777" w:rsidR="00BC121E" w:rsidRPr="0067075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79DD" w14:textId="77777777" w:rsidR="00BC121E" w:rsidRPr="006707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D7B2" w14:textId="77777777" w:rsidR="00BC121E" w:rsidRPr="006707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70750" w14:paraId="04A43C6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D0E45" w14:textId="77777777" w:rsidR="00BC121E" w:rsidRPr="0067075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433C" w14:textId="77777777" w:rsidR="00BC121E" w:rsidRPr="006707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2A4B" w14:textId="77777777" w:rsidR="00BC121E" w:rsidRPr="006707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BAD8433" w14:textId="77777777" w:rsidR="00BC121E" w:rsidRPr="0067075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7075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3AB55106" w14:textId="77777777" w:rsidR="00BC121E" w:rsidRPr="0067075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70750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8F22B5E" w14:textId="77777777" w:rsidR="00067B62" w:rsidRPr="0067075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7075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7075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7075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D76AD55" w14:textId="77777777" w:rsidR="00067B62" w:rsidRPr="0067075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70750" w14:paraId="5E168D2A" w14:textId="77777777" w:rsidTr="00620E37">
        <w:tc>
          <w:tcPr>
            <w:tcW w:w="2660" w:type="dxa"/>
            <w:shd w:val="clear" w:color="auto" w:fill="auto"/>
          </w:tcPr>
          <w:p w14:paraId="2CE47D35" w14:textId="77777777" w:rsidR="00BC121E" w:rsidRPr="006707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4A4203C" w14:textId="77777777" w:rsidR="00BC121E" w:rsidRPr="0067075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77590AA" w14:textId="77777777" w:rsidR="00BC121E" w:rsidRPr="0067075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707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707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43B8EB1" w14:textId="77777777" w:rsidR="00BC121E" w:rsidRPr="006707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BDDFA55" w14:textId="77777777" w:rsidR="00BC121E" w:rsidRPr="006707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DD98D82" w14:textId="77777777" w:rsidR="00BC121E" w:rsidRPr="0067075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707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D754D" w:rsidRPr="006707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6707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707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232756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63FE7" w14:textId="77777777" w:rsidR="00D565FB" w:rsidRDefault="00D565FB">
      <w:r>
        <w:separator/>
      </w:r>
    </w:p>
  </w:endnote>
  <w:endnote w:type="continuationSeparator" w:id="0">
    <w:p w14:paraId="7D905825" w14:textId="77777777" w:rsidR="00D565FB" w:rsidRDefault="00D56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6FB1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EB3A8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B397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4F954BE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395DAE9">
        <v:line id="_x0000_s1025" style="position:absolute;left:0;text-align:left;z-index:251657728" from="-3.85pt,8.7pt" to="455.15pt,8.7pt"/>
      </w:pict>
    </w:r>
  </w:p>
  <w:p w14:paraId="0C34B8E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A2088" w14:textId="77777777" w:rsidR="004D754D" w:rsidRDefault="004D7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D6DE8" w14:textId="77777777" w:rsidR="00D565FB" w:rsidRDefault="00D565FB">
      <w:r>
        <w:separator/>
      </w:r>
    </w:p>
  </w:footnote>
  <w:footnote w:type="continuationSeparator" w:id="0">
    <w:p w14:paraId="20DDF697" w14:textId="77777777" w:rsidR="00D565FB" w:rsidRDefault="00D56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F5CC1" w14:textId="77777777" w:rsidR="004D754D" w:rsidRDefault="004D75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39100" w14:textId="77777777" w:rsidR="004D754D" w:rsidRDefault="004D75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FF521" w14:textId="77777777" w:rsidR="004D754D" w:rsidRDefault="004D75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4026525">
    <w:abstractNumId w:val="13"/>
  </w:num>
  <w:num w:numId="2" w16cid:durableId="531000574">
    <w:abstractNumId w:val="0"/>
  </w:num>
  <w:num w:numId="3" w16cid:durableId="339353802">
    <w:abstractNumId w:val="11"/>
  </w:num>
  <w:num w:numId="4" w16cid:durableId="439955441">
    <w:abstractNumId w:val="8"/>
  </w:num>
  <w:num w:numId="5" w16cid:durableId="1994680341">
    <w:abstractNumId w:val="7"/>
  </w:num>
  <w:num w:numId="6" w16cid:durableId="1071806711">
    <w:abstractNumId w:val="1"/>
  </w:num>
  <w:num w:numId="7" w16cid:durableId="1916938031">
    <w:abstractNumId w:val="6"/>
  </w:num>
  <w:num w:numId="8" w16cid:durableId="1722703127">
    <w:abstractNumId w:val="3"/>
  </w:num>
  <w:num w:numId="9" w16cid:durableId="1992558813">
    <w:abstractNumId w:val="2"/>
  </w:num>
  <w:num w:numId="10" w16cid:durableId="1061637184">
    <w:abstractNumId w:val="5"/>
  </w:num>
  <w:num w:numId="11" w16cid:durableId="1925527637">
    <w:abstractNumId w:val="10"/>
  </w:num>
  <w:num w:numId="12" w16cid:durableId="1713919633">
    <w:abstractNumId w:val="4"/>
  </w:num>
  <w:num w:numId="13" w16cid:durableId="801969323">
    <w:abstractNumId w:val="9"/>
  </w:num>
  <w:num w:numId="14" w16cid:durableId="6672460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5F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D754D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0750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50A6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565FB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F01579"/>
  <w15:chartTrackingRefBased/>
  <w15:docId w15:val="{4077C6EC-A976-4A12-B4CC-731963173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2023-10-27T06:38:00Z</dcterms:created>
  <dcterms:modified xsi:type="dcterms:W3CDTF">2023-10-27T06:38:00Z</dcterms:modified>
</cp:coreProperties>
</file>