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96034" w14:textId="252E5C36" w:rsidR="00025386" w:rsidRPr="00653F1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53F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53F19" w:rsidRPr="00653F19">
        <w:rPr>
          <w:rFonts w:ascii="Arial Narrow" w:hAnsi="Arial Narrow" w:cs="Arial"/>
          <w:bCs/>
          <w:i w:val="0"/>
          <w:szCs w:val="24"/>
        </w:rPr>
        <w:t>3</w:t>
      </w:r>
      <w:r w:rsidR="007666D6" w:rsidRPr="00653F1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53F19" w14:paraId="5C115E66" w14:textId="77777777" w:rsidTr="00467CA2">
        <w:tc>
          <w:tcPr>
            <w:tcW w:w="2800" w:type="dxa"/>
            <w:shd w:val="clear" w:color="auto" w:fill="auto"/>
          </w:tcPr>
          <w:p w14:paraId="7D5C9835" w14:textId="77777777" w:rsidR="00D520D3" w:rsidRPr="00653F1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3F1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53F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482A0E" w14:textId="77777777" w:rsidR="00D520D3" w:rsidRPr="00653F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823E37" w14:textId="77777777" w:rsidR="00D520D3" w:rsidRPr="00653F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99A9BD" w14:textId="77777777" w:rsidR="00D520D3" w:rsidRPr="00653F1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3F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53F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53F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53F19" w14:paraId="798F988F" w14:textId="77777777" w:rsidTr="00467CA2">
        <w:tc>
          <w:tcPr>
            <w:tcW w:w="2800" w:type="dxa"/>
            <w:shd w:val="clear" w:color="auto" w:fill="auto"/>
          </w:tcPr>
          <w:p w14:paraId="215F4560" w14:textId="77777777" w:rsidR="00D520D3" w:rsidRPr="00653F1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3F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F547F1" w14:textId="77777777" w:rsidR="00D520D3" w:rsidRPr="00653F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2D5E11D" w14:textId="77777777" w:rsidR="00D520D3" w:rsidRPr="00653F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29D2F9" w14:textId="77777777" w:rsidR="00D520D3" w:rsidRPr="00653F1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53F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53F1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53F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DCB1B2" w14:textId="77777777" w:rsidR="00B62AD0" w:rsidRPr="00653F1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53F19" w14:paraId="509E9B7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99A3FF" w14:textId="77777777" w:rsidR="00053927" w:rsidRPr="00653F1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53F1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E355F87" w14:textId="77777777" w:rsidR="00053927" w:rsidRPr="00653F1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53F1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53F1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53F1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FBF8490" w14:textId="77777777" w:rsidR="0071340C" w:rsidRPr="00653F1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53F1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53F1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02461" w:rsidRPr="00653F19">
        <w:rPr>
          <w:rFonts w:ascii="Arial Narrow" w:hAnsi="Arial Narrow" w:cs="Arial"/>
          <w:sz w:val="24"/>
          <w:szCs w:val="24"/>
        </w:rPr>
        <w:t>(</w:t>
      </w:r>
      <w:proofErr w:type="spellStart"/>
      <w:r w:rsidR="00102461" w:rsidRPr="00653F19">
        <w:rPr>
          <w:rFonts w:ascii="Arial Narrow" w:hAnsi="Arial Narrow" w:cs="Arial"/>
          <w:sz w:val="24"/>
          <w:szCs w:val="24"/>
        </w:rPr>
        <w:t>t.j</w:t>
      </w:r>
      <w:proofErr w:type="spellEnd"/>
      <w:r w:rsidR="00102461" w:rsidRPr="00653F19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53F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53F19" w14:paraId="1C557DCA" w14:textId="77777777" w:rsidTr="00467CA2">
        <w:tc>
          <w:tcPr>
            <w:tcW w:w="2269" w:type="dxa"/>
            <w:shd w:val="clear" w:color="auto" w:fill="auto"/>
          </w:tcPr>
          <w:p w14:paraId="214D8213" w14:textId="77777777" w:rsidR="00D520D3" w:rsidRPr="00653F1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83CCD3" w14:textId="77777777" w:rsidR="00D520D3" w:rsidRPr="00653F19" w:rsidRDefault="0010246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D520D3" w:rsidRPr="00653F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2461" w:rsidRPr="00653F19" w14:paraId="2462A4A0" w14:textId="77777777" w:rsidTr="00370543">
        <w:tc>
          <w:tcPr>
            <w:tcW w:w="2269" w:type="dxa"/>
            <w:shd w:val="clear" w:color="auto" w:fill="auto"/>
          </w:tcPr>
          <w:p w14:paraId="16C77EA2" w14:textId="77777777" w:rsidR="00102461" w:rsidRPr="00653F19" w:rsidRDefault="00102461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51D4EE" w14:textId="77777777" w:rsidR="00102461" w:rsidRPr="00653F19" w:rsidRDefault="00102461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126/2023</w:t>
            </w:r>
          </w:p>
        </w:tc>
      </w:tr>
    </w:tbl>
    <w:p w14:paraId="775252D5" w14:textId="77777777" w:rsidR="00DC652A" w:rsidRPr="00653F19" w:rsidRDefault="0010246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53F1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C40A4E0" w14:textId="77777777" w:rsidR="00DC652A" w:rsidRPr="00653F1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53F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701E3A4" w14:textId="77777777" w:rsidR="0071340C" w:rsidRPr="00653F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53F1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53F1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53F1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E86E23F" w14:textId="77777777" w:rsidR="0071340C" w:rsidRPr="00653F1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7A2524C" w14:textId="77777777" w:rsidR="0071340C" w:rsidRPr="00653F1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93BE50E" w14:textId="77777777" w:rsidR="0071340C" w:rsidRPr="00653F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53F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9CF33D0" w14:textId="77777777" w:rsidR="0071340C" w:rsidRPr="00653F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53F1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53F1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53F1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D03716D" w14:textId="77777777" w:rsidR="0071340C" w:rsidRPr="00653F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8234BA6" w14:textId="77777777" w:rsidR="0071340C" w:rsidRPr="00653F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D19EC42" w14:textId="77777777" w:rsidR="00DC652A" w:rsidRPr="00653F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53F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53F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53F1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689685C" w14:textId="77777777" w:rsidR="00DC652A" w:rsidRPr="00653F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53F1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53F1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07556BC" w14:textId="77777777" w:rsidR="0093388F" w:rsidRPr="00653F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53F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08D1E73" w14:textId="77777777" w:rsidR="0093388F" w:rsidRPr="00653F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0D5E571" w14:textId="77777777" w:rsidR="0093388F" w:rsidRPr="00653F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53F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8CFDFDB" w14:textId="77777777" w:rsidR="00CB29AC" w:rsidRPr="00653F1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9CB8E70" w14:textId="77777777" w:rsidR="00CB29AC" w:rsidRPr="00653F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53F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12457E3" w14:textId="77777777" w:rsidR="00830970" w:rsidRPr="00653F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53F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53F1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A4C5EA1" w14:textId="77777777" w:rsidR="00E27ABB" w:rsidRPr="00653F1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53F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53F19" w14:paraId="7ED8BA2D" w14:textId="77777777" w:rsidTr="00467CA2">
        <w:tc>
          <w:tcPr>
            <w:tcW w:w="2660" w:type="dxa"/>
            <w:shd w:val="clear" w:color="auto" w:fill="auto"/>
          </w:tcPr>
          <w:p w14:paraId="1ED7250D" w14:textId="77777777" w:rsidR="00D520D3" w:rsidRPr="00653F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B5200A" w14:textId="77777777" w:rsidR="00D520D3" w:rsidRPr="00653F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9B01F0" w14:textId="77777777" w:rsidR="00D520D3" w:rsidRPr="00653F1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A63A03" w14:textId="77777777" w:rsidR="00D520D3" w:rsidRPr="00653F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20C7F87" w14:textId="77777777" w:rsidR="00D520D3" w:rsidRPr="00653F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8509E1" w14:textId="77777777" w:rsidR="00D520D3" w:rsidRPr="00653F1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3F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02461" w:rsidRPr="00653F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53F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53F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53F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B6B4E73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6BDCA" w14:textId="77777777" w:rsidR="00A12E93" w:rsidRDefault="00A12E93" w:rsidP="00025386">
      <w:pPr>
        <w:spacing w:after="0" w:line="240" w:lineRule="auto"/>
      </w:pPr>
      <w:r>
        <w:separator/>
      </w:r>
    </w:p>
  </w:endnote>
  <w:endnote w:type="continuationSeparator" w:id="0">
    <w:p w14:paraId="34324197" w14:textId="77777777" w:rsidR="00A12E93" w:rsidRDefault="00A12E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CC545" w14:textId="77777777" w:rsidR="00102461" w:rsidRDefault="001024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61C9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BD58D1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93E33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8163D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B38BE" w14:textId="77777777" w:rsidR="00102461" w:rsidRDefault="00102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49987" w14:textId="77777777" w:rsidR="00A12E93" w:rsidRDefault="00A12E93" w:rsidP="00025386">
      <w:pPr>
        <w:spacing w:after="0" w:line="240" w:lineRule="auto"/>
      </w:pPr>
      <w:r>
        <w:separator/>
      </w:r>
    </w:p>
  </w:footnote>
  <w:footnote w:type="continuationSeparator" w:id="0">
    <w:p w14:paraId="1877226F" w14:textId="77777777" w:rsidR="00A12E93" w:rsidRDefault="00A12E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FF342" w14:textId="77777777" w:rsidR="00102461" w:rsidRDefault="00102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07B9C" w14:textId="77777777" w:rsidR="00102461" w:rsidRDefault="00102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52537" w14:textId="77777777" w:rsidR="00102461" w:rsidRDefault="001024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416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E93"/>
    <w:rsid w:val="00025386"/>
    <w:rsid w:val="000423B9"/>
    <w:rsid w:val="00053927"/>
    <w:rsid w:val="00066C44"/>
    <w:rsid w:val="00071D4C"/>
    <w:rsid w:val="00084786"/>
    <w:rsid w:val="00102461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3F19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2E93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C6E56"/>
  <w15:chartTrackingRefBased/>
  <w15:docId w15:val="{81120E45-874E-44C7-A656-F3D8ED3D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2023-10-27T06:37:00Z</dcterms:created>
  <dcterms:modified xsi:type="dcterms:W3CDTF">2023-10-27T06:38:00Z</dcterms:modified>
</cp:coreProperties>
</file>