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4B1EED" w:rsidP="001C17F7">
      <w:pPr>
        <w:spacing w:after="36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B1EED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B1EED">
        <w:rPr>
          <w:rFonts w:ascii="Arial" w:hAnsi="Arial" w:cs="Arial"/>
          <w:sz w:val="24"/>
          <w:szCs w:val="24"/>
        </w:rPr>
        <w:t>2023-11-08</w:t>
      </w:r>
    </w:p>
    <w:p w:rsidR="00986737" w:rsidRPr="009432A1" w:rsidRDefault="004B1EED" w:rsidP="001C17F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1EED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4B1EED" w:rsidP="001C17F7">
      <w:pPr>
        <w:spacing w:line="360" w:lineRule="auto"/>
        <w:rPr>
          <w:rFonts w:ascii="Arial" w:hAnsi="Arial" w:cs="Arial"/>
          <w:sz w:val="24"/>
          <w:szCs w:val="24"/>
        </w:rPr>
      </w:pPr>
      <w:r w:rsidRPr="004B1EED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EED">
        <w:rPr>
          <w:rFonts w:ascii="Arial" w:hAnsi="Arial" w:cs="Arial"/>
          <w:sz w:val="24"/>
          <w:szCs w:val="24"/>
        </w:rPr>
        <w:t>521</w:t>
      </w:r>
    </w:p>
    <w:p w:rsidR="00986737" w:rsidRPr="009432A1" w:rsidRDefault="004B1EED" w:rsidP="001C17F7">
      <w:pPr>
        <w:rPr>
          <w:rFonts w:ascii="Arial" w:hAnsi="Arial" w:cs="Arial"/>
          <w:sz w:val="24"/>
          <w:szCs w:val="24"/>
        </w:rPr>
      </w:pPr>
      <w:r w:rsidRPr="004B1EED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EED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1C17F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B1EE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EED">
              <w:rPr>
                <w:rFonts w:ascii="Arial" w:hAnsi="Arial" w:cs="Arial"/>
                <w:bCs/>
                <w:sz w:val="24"/>
                <w:szCs w:val="24"/>
              </w:rPr>
              <w:t>Remont dróg gminnych na terenie gminy Szerzyny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1EED" w:rsidRPr="004E4B64" w:rsidTr="00DC4EA7">
        <w:tc>
          <w:tcPr>
            <w:tcW w:w="2269" w:type="dxa"/>
            <w:shd w:val="clear" w:color="auto" w:fill="auto"/>
          </w:tcPr>
          <w:p w:rsidR="004B1EED" w:rsidRPr="004E4B64" w:rsidRDefault="004B1EED" w:rsidP="00DC4E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1EED" w:rsidRPr="004E4B64" w:rsidRDefault="004B1EED" w:rsidP="00DC4E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EED">
              <w:rPr>
                <w:rFonts w:ascii="Arial" w:hAnsi="Arial" w:cs="Arial"/>
                <w:bCs/>
                <w:sz w:val="24"/>
                <w:szCs w:val="24"/>
              </w:rPr>
              <w:t>FER.271.20.2023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1EED" w:rsidRPr="004B1EED">
        <w:rPr>
          <w:rFonts w:ascii="Arial" w:hAnsi="Arial" w:cs="Arial"/>
          <w:sz w:val="24"/>
          <w:szCs w:val="24"/>
        </w:rPr>
        <w:t>(</w:t>
      </w:r>
      <w:proofErr w:type="spellStart"/>
      <w:r w:rsidR="004B1EED" w:rsidRPr="004B1EED">
        <w:rPr>
          <w:rFonts w:ascii="Arial" w:hAnsi="Arial" w:cs="Arial"/>
          <w:sz w:val="24"/>
          <w:szCs w:val="24"/>
        </w:rPr>
        <w:t>t.j</w:t>
      </w:r>
      <w:proofErr w:type="spellEnd"/>
      <w:r w:rsidR="004B1EED" w:rsidRPr="004B1EE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1EED" w:rsidRPr="004B1EED">
        <w:rPr>
          <w:rFonts w:ascii="Arial" w:hAnsi="Arial" w:cs="Arial"/>
          <w:sz w:val="24"/>
          <w:szCs w:val="24"/>
        </w:rPr>
        <w:t>08/11/2023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B1EED" w:rsidRPr="004B1EED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1EED" w:rsidRPr="00BB547B" w:rsidTr="00DC4EA7"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1EED" w:rsidRPr="00986737" w:rsidRDefault="004B1EED" w:rsidP="00DC4EA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4B1EED" w:rsidRPr="00986737" w:rsidRDefault="004B1EED" w:rsidP="00DC4EA7">
            <w:pPr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1EED" w:rsidRPr="00986737" w:rsidRDefault="004B1EED" w:rsidP="00DC4EA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366 519.48 zł</w:t>
            </w:r>
          </w:p>
        </w:tc>
      </w:tr>
      <w:tr w:rsidR="004B1EED" w:rsidRPr="00BB547B" w:rsidTr="00DC4EA7"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1EED" w:rsidRPr="00986737" w:rsidRDefault="004B1EED" w:rsidP="00DC4EA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4B1EED" w:rsidRPr="00986737" w:rsidRDefault="004B1EED" w:rsidP="00DC4EA7">
            <w:pPr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1EED" w:rsidRPr="00986737" w:rsidRDefault="004B1EED" w:rsidP="00DC4EA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250 521.30 zł</w:t>
            </w:r>
          </w:p>
        </w:tc>
      </w:tr>
      <w:tr w:rsidR="004B1EED" w:rsidRPr="00BB547B" w:rsidTr="00DC4EA7"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B1EED" w:rsidRPr="00986737" w:rsidRDefault="004B1EED" w:rsidP="00DC4EA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4B1EED" w:rsidRPr="00986737" w:rsidRDefault="004B1EED" w:rsidP="00DC4EA7">
            <w:pPr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1EED" w:rsidRPr="00986737" w:rsidRDefault="004B1EED" w:rsidP="00DC4EA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1EED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ED" w:rsidRPr="00986737" w:rsidRDefault="004B1EED" w:rsidP="00DC4E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1EED">
              <w:rPr>
                <w:rFonts w:ascii="Arial" w:hAnsi="Arial" w:cs="Arial"/>
                <w:sz w:val="24"/>
                <w:szCs w:val="24"/>
              </w:rPr>
              <w:t>111 690.40 zł</w:t>
            </w:r>
          </w:p>
        </w:tc>
      </w:tr>
    </w:tbl>
    <w:p w:rsidR="00A80738" w:rsidRPr="00BB547B" w:rsidRDefault="001C17F7" w:rsidP="001C17F7">
      <w:pPr>
        <w:pStyle w:val="Tekstpodstawowy"/>
        <w:spacing w:before="600"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372" w:rsidRDefault="00205372">
      <w:r>
        <w:separator/>
      </w:r>
    </w:p>
  </w:endnote>
  <w:endnote w:type="continuationSeparator" w:id="1">
    <w:p w:rsidR="00205372" w:rsidRDefault="00205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545C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545C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17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372" w:rsidRDefault="00205372">
      <w:r>
        <w:separator/>
      </w:r>
    </w:p>
  </w:footnote>
  <w:footnote w:type="continuationSeparator" w:id="1">
    <w:p w:rsidR="00205372" w:rsidRDefault="002053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EED" w:rsidRDefault="004B1E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EED" w:rsidRDefault="004B1E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EED" w:rsidRDefault="004B1E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B1EED"/>
    <w:rsid w:val="00007727"/>
    <w:rsid w:val="00017720"/>
    <w:rsid w:val="00035488"/>
    <w:rsid w:val="000D7F25"/>
    <w:rsid w:val="000E00E5"/>
    <w:rsid w:val="00173B20"/>
    <w:rsid w:val="001C17F7"/>
    <w:rsid w:val="001C69FF"/>
    <w:rsid w:val="00205372"/>
    <w:rsid w:val="0023318D"/>
    <w:rsid w:val="003D72FD"/>
    <w:rsid w:val="00423179"/>
    <w:rsid w:val="00490DC0"/>
    <w:rsid w:val="00493F8C"/>
    <w:rsid w:val="004B1EED"/>
    <w:rsid w:val="004C7E9B"/>
    <w:rsid w:val="005614F2"/>
    <w:rsid w:val="00577BC6"/>
    <w:rsid w:val="005A632E"/>
    <w:rsid w:val="0069085C"/>
    <w:rsid w:val="006B27ED"/>
    <w:rsid w:val="007545C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2023-11-08T08:31:00Z</cp:lastPrinted>
  <dcterms:created xsi:type="dcterms:W3CDTF">2023-11-08T08:31:00Z</dcterms:created>
  <dcterms:modified xsi:type="dcterms:W3CDTF">2023-11-08T08:31:00Z</dcterms:modified>
</cp:coreProperties>
</file>