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70624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53B76" w:rsidRPr="00453B76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423783C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FC85183" w14:textId="77777777" w:rsidR="006676AE" w:rsidRPr="0012157F" w:rsidRDefault="00453B7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53B76">
        <w:rPr>
          <w:rFonts w:ascii="Arial" w:hAnsi="Arial" w:cs="Arial"/>
        </w:rPr>
        <w:t>10 Wojskowy Szpital Kliniczny z Polikliniką Samodzielny Publiczny Zakład Opieki Zdrowotnej</w:t>
      </w:r>
    </w:p>
    <w:p w14:paraId="22EC05E1" w14:textId="77777777" w:rsidR="006676AE" w:rsidRPr="0012157F" w:rsidRDefault="00453B7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53B76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453B76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14:paraId="53AA42CF" w14:textId="77777777" w:rsidR="00F90CD1" w:rsidRDefault="00453B7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53B76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453B76">
        <w:rPr>
          <w:rFonts w:ascii="Arial" w:hAnsi="Arial" w:cs="Arial"/>
        </w:rPr>
        <w:t>Bydgoszcz</w:t>
      </w:r>
    </w:p>
    <w:p w14:paraId="45D1D046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D2FD570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4F1BF284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0383DD02" w14:textId="77777777" w:rsidTr="0018769E">
        <w:tc>
          <w:tcPr>
            <w:tcW w:w="2800" w:type="dxa"/>
            <w:shd w:val="clear" w:color="auto" w:fill="auto"/>
          </w:tcPr>
          <w:p w14:paraId="7E33A111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DB717B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414A75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76547E4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59DA2707" w14:textId="77777777" w:rsidTr="0018769E">
        <w:tc>
          <w:tcPr>
            <w:tcW w:w="2800" w:type="dxa"/>
            <w:shd w:val="clear" w:color="auto" w:fill="auto"/>
          </w:tcPr>
          <w:p w14:paraId="74C24DD8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D31598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9450FE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80B62F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1181E6C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3B76" w:rsidRPr="0012157F" w14:paraId="19E0A959" w14:textId="77777777" w:rsidTr="00FE2691">
        <w:tc>
          <w:tcPr>
            <w:tcW w:w="9104" w:type="dxa"/>
            <w:shd w:val="clear" w:color="auto" w:fill="D9D9D9"/>
          </w:tcPr>
          <w:p w14:paraId="3553D7C6" w14:textId="77777777" w:rsidR="00453B76" w:rsidRPr="0012157F" w:rsidRDefault="00453B76" w:rsidP="00FE269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C8985CB" w14:textId="77777777" w:rsidR="00453B76" w:rsidRPr="0012157F" w:rsidRDefault="00453B76" w:rsidP="00FE269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53B7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53B7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53B76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72DEA5CB" w14:textId="77777777" w:rsidR="00453B76" w:rsidRPr="00612283" w:rsidRDefault="00453B76" w:rsidP="00FE269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28B500F" w14:textId="77777777" w:rsidR="00453B76" w:rsidRPr="00612283" w:rsidRDefault="00453B76" w:rsidP="00FE2691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58B3E45" w14:textId="77777777" w:rsidR="00453B76" w:rsidRPr="0012157F" w:rsidRDefault="00453B76" w:rsidP="00FE2691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ACD6B5C" w14:textId="77777777" w:rsidR="00E50194" w:rsidRDefault="001F027E" w:rsidP="000A292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BA8B452" w14:textId="77777777" w:rsidTr="0018769E">
        <w:tc>
          <w:tcPr>
            <w:tcW w:w="2269" w:type="dxa"/>
            <w:shd w:val="clear" w:color="auto" w:fill="auto"/>
          </w:tcPr>
          <w:p w14:paraId="159C92D3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B9596F" w14:textId="77777777" w:rsidR="002578E4" w:rsidRPr="00A2540E" w:rsidRDefault="00453B7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53B7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przeglądów i napraw sprzętu medycznego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53B76" w:rsidRPr="00A2540E" w14:paraId="5BBB835B" w14:textId="77777777" w:rsidTr="00FE2691">
        <w:tc>
          <w:tcPr>
            <w:tcW w:w="2269" w:type="dxa"/>
            <w:shd w:val="clear" w:color="auto" w:fill="auto"/>
          </w:tcPr>
          <w:p w14:paraId="621A5BB8" w14:textId="77777777" w:rsidR="00453B76" w:rsidRPr="00A2540E" w:rsidRDefault="00453B76" w:rsidP="00FE269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83D88F2" w14:textId="77777777" w:rsidR="00453B76" w:rsidRPr="00A2540E" w:rsidRDefault="00453B76" w:rsidP="00FE269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53B7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124/2023</w:t>
            </w:r>
          </w:p>
        </w:tc>
      </w:tr>
    </w:tbl>
    <w:p w14:paraId="43AB12EC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501D1E9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53B76" w:rsidRPr="00453B76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3C23C75" w14:textId="77777777" w:rsidTr="00650D6C">
        <w:tc>
          <w:tcPr>
            <w:tcW w:w="9104" w:type="dxa"/>
            <w:shd w:val="clear" w:color="auto" w:fill="D9D9D9"/>
          </w:tcPr>
          <w:p w14:paraId="01DE99E3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D9627AD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47CFA27" w14:textId="77777777" w:rsidR="00453B76" w:rsidRPr="00992BD8" w:rsidRDefault="00453B76" w:rsidP="00453B7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9958FFF" w14:textId="77777777" w:rsidR="002426FF" w:rsidRPr="00A44833" w:rsidRDefault="00453B76" w:rsidP="00453B7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69C1FDB4" w14:textId="77777777" w:rsidR="00453B76" w:rsidRPr="0012157F" w:rsidRDefault="00453B76" w:rsidP="00453B7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22EDAF3" w14:textId="77777777" w:rsidR="00453B76" w:rsidRPr="0012157F" w:rsidRDefault="00453B76" w:rsidP="00453B7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14:paraId="6A928014" w14:textId="77777777" w:rsidR="00453B76" w:rsidRPr="0012157F" w:rsidRDefault="00453B76" w:rsidP="00453B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11487D60" w14:textId="77777777" w:rsidR="00453B76" w:rsidRPr="00A44833" w:rsidRDefault="00453B76" w:rsidP="00453B7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4FE73E4" w14:textId="77777777" w:rsidR="00453B76" w:rsidRPr="0012157F" w:rsidRDefault="00453B76" w:rsidP="00453B7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0B0A527" w14:textId="77777777" w:rsidR="00453B76" w:rsidRPr="0012157F" w:rsidRDefault="00453B76" w:rsidP="00453B76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3BCB345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19361956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B76C5B8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68BF6A4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281C067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6BF0C8E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200BEE1" w14:textId="77777777" w:rsidTr="00CD4DD1">
        <w:tc>
          <w:tcPr>
            <w:tcW w:w="9104" w:type="dxa"/>
            <w:shd w:val="clear" w:color="auto" w:fill="D9D9D9"/>
          </w:tcPr>
          <w:p w14:paraId="0A5174F6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1A7C2D0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ADB967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96FD1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37EFE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53B76" w:rsidRPr="0012157F" w14:paraId="65DD9A95" w14:textId="77777777" w:rsidTr="00FE269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90670" w14:textId="77777777" w:rsidR="00453B76" w:rsidRPr="0012157F" w:rsidRDefault="00453B76" w:rsidP="00FE269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3B7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8C609" w14:textId="77777777" w:rsidR="00453B76" w:rsidRPr="0012157F" w:rsidRDefault="00453B76" w:rsidP="00FE269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3B7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A022ED2" w14:textId="77777777" w:rsidR="00453B76" w:rsidRPr="00453B76" w:rsidRDefault="00453B76" w:rsidP="00FE269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3B76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00CB092E" w14:textId="77777777" w:rsidR="00453B76" w:rsidRPr="00453B76" w:rsidRDefault="00453B76" w:rsidP="00FE269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3B76">
              <w:rPr>
                <w:rFonts w:ascii="Arial" w:hAnsi="Arial" w:cs="Arial"/>
                <w:sz w:val="24"/>
                <w:szCs w:val="24"/>
              </w:rPr>
              <w:t>Dla zadań 1 -12 - posiadanie certyfikatu akredytacji laboratorium badawczego w zakresie obejmującym zadania  1-12</w:t>
            </w:r>
          </w:p>
          <w:p w14:paraId="082BE9DA" w14:textId="77777777" w:rsidR="00453B76" w:rsidRPr="00453B76" w:rsidRDefault="00453B76" w:rsidP="00FE269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3B76">
              <w:rPr>
                <w:rFonts w:ascii="Arial" w:hAnsi="Arial" w:cs="Arial"/>
                <w:sz w:val="24"/>
                <w:szCs w:val="24"/>
              </w:rPr>
              <w:t xml:space="preserve">Dla zadań 13 - 18 -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 </w:t>
            </w:r>
          </w:p>
          <w:p w14:paraId="17B71642" w14:textId="77777777" w:rsidR="00453B76" w:rsidRPr="0012157F" w:rsidRDefault="00453B76" w:rsidP="00FE269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3B76">
              <w:rPr>
                <w:rFonts w:ascii="Arial" w:hAnsi="Arial" w:cs="Arial"/>
                <w:sz w:val="24"/>
                <w:szCs w:val="24"/>
              </w:rPr>
              <w:t xml:space="preserve">Dla wszystkich zadań - wykaz min. 2 usług odpowiadających przedmiotowi zamówienia, tj. obsługa serwisowa obejmujące legalizację / wzorcowanie/ testy specjalistyczne sprzętu i aparatury medycznej lub przeglądy urządzeń medycznych wraz z dokumentami wskazanymi w pkt. 9.2 </w:t>
            </w:r>
            <w:proofErr w:type="spellStart"/>
            <w:r w:rsidRPr="00453B76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453B76">
              <w:rPr>
                <w:rFonts w:ascii="Arial" w:hAnsi="Arial" w:cs="Arial"/>
                <w:sz w:val="24"/>
                <w:szCs w:val="24"/>
              </w:rPr>
              <w:t xml:space="preserve">. 1 SWZ, z zastrzeżeniem, że co najmniej jedna ze wskazanych usług będzie wynosiła wartość brutto wskazaną w pkt. 9.2 </w:t>
            </w:r>
            <w:proofErr w:type="spellStart"/>
            <w:r w:rsidRPr="00453B76">
              <w:rPr>
                <w:rFonts w:ascii="Arial" w:hAnsi="Arial" w:cs="Arial"/>
                <w:sz w:val="24"/>
                <w:szCs w:val="24"/>
              </w:rPr>
              <w:t>ppk</w:t>
            </w:r>
            <w:proofErr w:type="spellEnd"/>
            <w:r w:rsidRPr="00453B76">
              <w:rPr>
                <w:rFonts w:ascii="Arial" w:hAnsi="Arial" w:cs="Arial"/>
                <w:sz w:val="24"/>
                <w:szCs w:val="24"/>
              </w:rPr>
              <w:t>. 1 SWZ.</w:t>
            </w:r>
          </w:p>
        </w:tc>
      </w:tr>
    </w:tbl>
    <w:p w14:paraId="01803BF5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2F88DE80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0CCACB1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709DFA0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0D4CCBD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EBF3518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864A9A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8CDD7B1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BD88196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BF01AA0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53A62BD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6278CB2" w14:textId="77777777" w:rsidTr="00CD4DD1">
        <w:tc>
          <w:tcPr>
            <w:tcW w:w="9104" w:type="dxa"/>
            <w:shd w:val="clear" w:color="auto" w:fill="D9D9D9"/>
          </w:tcPr>
          <w:p w14:paraId="6BEAB4D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64D4953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012425E6" w14:textId="77777777" w:rsidTr="00847232">
        <w:tc>
          <w:tcPr>
            <w:tcW w:w="9104" w:type="dxa"/>
            <w:shd w:val="clear" w:color="auto" w:fill="D9D9D9"/>
          </w:tcPr>
          <w:p w14:paraId="6E02EBFC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2CEAC10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DABD4E8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413873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C375F5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3523B7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4C02590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011364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F5D1A2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1C19034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9C5F7B9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E0045" w14:textId="77777777" w:rsidR="00FA78FE" w:rsidRDefault="00FA78FE" w:rsidP="0038231F">
      <w:pPr>
        <w:spacing w:after="0" w:line="240" w:lineRule="auto"/>
      </w:pPr>
      <w:r>
        <w:separator/>
      </w:r>
    </w:p>
  </w:endnote>
  <w:endnote w:type="continuationSeparator" w:id="0">
    <w:p w14:paraId="5D7A4204" w14:textId="77777777" w:rsidR="00FA78FE" w:rsidRDefault="00FA78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33420" w14:textId="77777777" w:rsidR="00453B76" w:rsidRDefault="00453B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0A2C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6421FA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66088" w14:textId="77777777" w:rsidR="00453B76" w:rsidRDefault="00453B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1D8FC" w14:textId="77777777" w:rsidR="00FA78FE" w:rsidRDefault="00FA78FE" w:rsidP="0038231F">
      <w:pPr>
        <w:spacing w:after="0" w:line="240" w:lineRule="auto"/>
      </w:pPr>
      <w:r>
        <w:separator/>
      </w:r>
    </w:p>
  </w:footnote>
  <w:footnote w:type="continuationSeparator" w:id="0">
    <w:p w14:paraId="7FB4732A" w14:textId="77777777" w:rsidR="00FA78FE" w:rsidRDefault="00FA78FE" w:rsidP="0038231F">
      <w:pPr>
        <w:spacing w:after="0" w:line="240" w:lineRule="auto"/>
      </w:pPr>
      <w:r>
        <w:continuationSeparator/>
      </w:r>
    </w:p>
  </w:footnote>
  <w:footnote w:id="1">
    <w:p w14:paraId="2922622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71D5A4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C1D07E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0C5B010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C7421" w14:textId="77777777" w:rsidR="00453B76" w:rsidRDefault="00453B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DE517" w14:textId="77777777" w:rsidR="00453B76" w:rsidRDefault="00453B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1818B" w14:textId="77777777" w:rsidR="00453B76" w:rsidRDefault="00453B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8257464">
    <w:abstractNumId w:val="11"/>
  </w:num>
  <w:num w:numId="2" w16cid:durableId="976758800">
    <w:abstractNumId w:val="0"/>
  </w:num>
  <w:num w:numId="3" w16cid:durableId="546844938">
    <w:abstractNumId w:val="10"/>
  </w:num>
  <w:num w:numId="4" w16cid:durableId="130750852">
    <w:abstractNumId w:val="13"/>
  </w:num>
  <w:num w:numId="5" w16cid:durableId="563486223">
    <w:abstractNumId w:val="12"/>
  </w:num>
  <w:num w:numId="6" w16cid:durableId="1805808452">
    <w:abstractNumId w:val="9"/>
  </w:num>
  <w:num w:numId="7" w16cid:durableId="898059627">
    <w:abstractNumId w:val="1"/>
  </w:num>
  <w:num w:numId="8" w16cid:durableId="1037850460">
    <w:abstractNumId w:val="6"/>
  </w:num>
  <w:num w:numId="9" w16cid:durableId="900558372">
    <w:abstractNumId w:val="4"/>
  </w:num>
  <w:num w:numId="10" w16cid:durableId="736130024">
    <w:abstractNumId w:val="7"/>
  </w:num>
  <w:num w:numId="11" w16cid:durableId="1252860667">
    <w:abstractNumId w:val="5"/>
  </w:num>
  <w:num w:numId="12" w16cid:durableId="955722882">
    <w:abstractNumId w:val="8"/>
  </w:num>
  <w:num w:numId="13" w16cid:durableId="999769189">
    <w:abstractNumId w:val="3"/>
  </w:num>
  <w:num w:numId="14" w16cid:durableId="5424433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78F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A2926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3B76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78FE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975E56"/>
  <w15:docId w15:val="{259C09A6-7899-4A56-9F2B-FCDEE36FB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972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2023-10-30T07:07:00Z</dcterms:created>
  <dcterms:modified xsi:type="dcterms:W3CDTF">2023-10-30T07:09:00Z</dcterms:modified>
</cp:coreProperties>
</file>