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46ECD" w14:textId="77777777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F7EBE" w:rsidRPr="003F7EBE">
        <w:rPr>
          <w:rFonts w:ascii="Arial" w:hAnsi="Arial" w:cs="Arial"/>
          <w:bCs/>
          <w:i w:val="0"/>
          <w:szCs w:val="24"/>
        </w:rPr>
        <w:t>8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56B7821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26EC52AC" w14:textId="77777777" w:rsidR="00B95C96" w:rsidRPr="0012157F" w:rsidRDefault="003F7EBE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F7EBE">
        <w:rPr>
          <w:rFonts w:ascii="Arial" w:hAnsi="Arial" w:cs="Arial"/>
        </w:rPr>
        <w:t>10 Wojskowy Szpital Kliniczny z Polikliniką Samodzielny Publiczny Zakład Opieki Zdrowotnej</w:t>
      </w:r>
    </w:p>
    <w:p w14:paraId="532C4B4D" w14:textId="77777777" w:rsidR="00B95C96" w:rsidRPr="0012157F" w:rsidRDefault="003F7EBE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F7EBE">
        <w:rPr>
          <w:rFonts w:ascii="Arial" w:hAnsi="Arial" w:cs="Arial"/>
        </w:rPr>
        <w:t>ul. Powstańców Warszawy</w:t>
      </w:r>
      <w:r w:rsidR="00B95C96" w:rsidRPr="0012157F">
        <w:rPr>
          <w:rFonts w:ascii="Arial" w:hAnsi="Arial" w:cs="Arial"/>
        </w:rPr>
        <w:t xml:space="preserve"> </w:t>
      </w:r>
      <w:r w:rsidRPr="003F7EBE">
        <w:rPr>
          <w:rFonts w:ascii="Arial" w:hAnsi="Arial" w:cs="Arial"/>
        </w:rPr>
        <w:t>5</w:t>
      </w:r>
      <w:r w:rsidR="00B95C96" w:rsidRPr="0012157F">
        <w:rPr>
          <w:rFonts w:ascii="Arial" w:hAnsi="Arial" w:cs="Arial"/>
        </w:rPr>
        <w:t xml:space="preserve"> </w:t>
      </w:r>
    </w:p>
    <w:p w14:paraId="6551B95D" w14:textId="77777777" w:rsidR="00B95C96" w:rsidRDefault="003F7EBE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F7EBE">
        <w:rPr>
          <w:rFonts w:ascii="Arial" w:hAnsi="Arial" w:cs="Arial"/>
        </w:rPr>
        <w:t>85-681</w:t>
      </w:r>
      <w:r w:rsidR="00B95C96" w:rsidRPr="0012157F">
        <w:rPr>
          <w:rFonts w:ascii="Arial" w:hAnsi="Arial" w:cs="Arial"/>
        </w:rPr>
        <w:t xml:space="preserve"> </w:t>
      </w:r>
      <w:r w:rsidRPr="003F7EBE">
        <w:rPr>
          <w:rFonts w:ascii="Arial" w:hAnsi="Arial" w:cs="Arial"/>
        </w:rPr>
        <w:t>Bydgoszcz</w:t>
      </w:r>
    </w:p>
    <w:p w14:paraId="0B411050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A1B7346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6A2236B1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774BDA75" w14:textId="77777777" w:rsidTr="006C3667">
        <w:tc>
          <w:tcPr>
            <w:tcW w:w="2800" w:type="dxa"/>
            <w:shd w:val="clear" w:color="auto" w:fill="auto"/>
          </w:tcPr>
          <w:p w14:paraId="3D992494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71D1A68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28ADD0C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44F0A52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471ECF0C" w14:textId="77777777" w:rsidTr="006C3667">
        <w:tc>
          <w:tcPr>
            <w:tcW w:w="2800" w:type="dxa"/>
            <w:shd w:val="clear" w:color="auto" w:fill="auto"/>
          </w:tcPr>
          <w:p w14:paraId="34089F35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9D092E3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19FF81D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0FE4EB8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3F9CFE9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F7EBE" w:rsidRPr="0012157F" w14:paraId="6D277AF1" w14:textId="77777777" w:rsidTr="00B856A3">
        <w:tc>
          <w:tcPr>
            <w:tcW w:w="9104" w:type="dxa"/>
            <w:shd w:val="clear" w:color="auto" w:fill="D9D9D9"/>
          </w:tcPr>
          <w:p w14:paraId="21A9DB3D" w14:textId="77777777" w:rsidR="003F7EBE" w:rsidRPr="0012157F" w:rsidRDefault="003F7EBE" w:rsidP="00B856A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C4C727A" w14:textId="77777777" w:rsidR="003F7EBE" w:rsidRPr="00094F76" w:rsidRDefault="003F7EBE" w:rsidP="00B856A3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F7EB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F7EB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F7EBE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6BD07873" w14:textId="77777777" w:rsidR="003F7EBE" w:rsidRPr="0017574D" w:rsidRDefault="003F7EBE" w:rsidP="00B856A3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7A9D494" w14:textId="77777777" w:rsidR="003F7EBE" w:rsidRDefault="003F7EBE" w:rsidP="00B856A3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094D14E6" w14:textId="77777777" w:rsidR="003F7EBE" w:rsidRPr="002C3302" w:rsidRDefault="003F7EBE" w:rsidP="00B856A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EA46305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37766D9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5AA77DBD" w14:textId="77777777" w:rsidTr="006C3667">
        <w:tc>
          <w:tcPr>
            <w:tcW w:w="2269" w:type="dxa"/>
            <w:shd w:val="clear" w:color="auto" w:fill="auto"/>
          </w:tcPr>
          <w:p w14:paraId="36B156DE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C5E59CA" w14:textId="77777777" w:rsidR="00B95C96" w:rsidRPr="00A2540E" w:rsidRDefault="003F7EBE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F7EB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Usługi przeglądów i napraw sprzętu medycznego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F7EBE" w:rsidRPr="00A2540E" w14:paraId="0815D278" w14:textId="77777777" w:rsidTr="00B856A3">
        <w:tc>
          <w:tcPr>
            <w:tcW w:w="2269" w:type="dxa"/>
            <w:shd w:val="clear" w:color="auto" w:fill="auto"/>
          </w:tcPr>
          <w:p w14:paraId="668F8FF4" w14:textId="77777777" w:rsidR="003F7EBE" w:rsidRPr="00A2540E" w:rsidRDefault="003F7EBE" w:rsidP="00B856A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C926ABE" w14:textId="77777777" w:rsidR="003F7EBE" w:rsidRPr="00A2540E" w:rsidRDefault="003F7EBE" w:rsidP="00B856A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F7EB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124/2023</w:t>
            </w:r>
          </w:p>
        </w:tc>
      </w:tr>
    </w:tbl>
    <w:p w14:paraId="4837F818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26359AE5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3F7EBE" w:rsidRPr="003F7EBE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7184056D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0D11650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051F4AC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3243CD6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03E82C2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92B1BFB" w14:textId="77777777" w:rsidR="003F7EBE" w:rsidRPr="007104AC" w:rsidRDefault="003F7EBE" w:rsidP="003F7EBE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25DD2BF3" w14:textId="27D7F620" w:rsidR="003F7EBE" w:rsidRDefault="003F7EBE" w:rsidP="003F7EB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</w:t>
      </w:r>
      <w:r w:rsidR="0060266E">
        <w:rPr>
          <w:rFonts w:ascii="Arial" w:hAnsi="Arial" w:cs="Arial"/>
          <w:bCs/>
          <w:sz w:val="24"/>
          <w:szCs w:val="24"/>
        </w:rPr>
        <w:t>i pkt 4</w:t>
      </w:r>
      <w:r w:rsidRPr="001B16D9">
        <w:rPr>
          <w:rFonts w:ascii="Arial" w:hAnsi="Arial" w:cs="Arial"/>
          <w:bCs/>
          <w:sz w:val="24"/>
          <w:szCs w:val="24"/>
        </w:rPr>
        <w:t xml:space="preserve">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14:paraId="30EBD2DC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620503A2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5694327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129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62421F2F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1DB33D32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003F68F5" w14:textId="77777777" w:rsidR="000B3481" w:rsidRPr="0060266E" w:rsidRDefault="000B3481" w:rsidP="0060266E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0266E">
        <w:rPr>
          <w:rFonts w:ascii="Arial" w:hAnsi="Arial" w:cs="Arial"/>
          <w:b/>
          <w:sz w:val="24"/>
          <w:szCs w:val="24"/>
        </w:rPr>
        <w:t>są aktualne.</w:t>
      </w:r>
    </w:p>
    <w:p w14:paraId="1BAA1E8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862CCC1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315605EB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321FFD41" w14:textId="77777777" w:rsidTr="006C3667">
        <w:tc>
          <w:tcPr>
            <w:tcW w:w="2660" w:type="dxa"/>
            <w:shd w:val="clear" w:color="auto" w:fill="auto"/>
          </w:tcPr>
          <w:p w14:paraId="4C2DE13C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726A4F9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093A6B2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B6EC404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362C6FC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F78A35D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F7EBE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1043719F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1E8A0" w14:textId="77777777" w:rsidR="00A10942" w:rsidRDefault="00A10942" w:rsidP="0038231F">
      <w:pPr>
        <w:spacing w:after="0" w:line="240" w:lineRule="auto"/>
      </w:pPr>
      <w:r>
        <w:separator/>
      </w:r>
    </w:p>
  </w:endnote>
  <w:endnote w:type="continuationSeparator" w:id="0">
    <w:p w14:paraId="30E7A497" w14:textId="77777777" w:rsidR="00A10942" w:rsidRDefault="00A1094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EDD0B" w14:textId="77777777" w:rsidR="003F7EBE" w:rsidRDefault="003F7E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6F81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1B8F1C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440EC" w14:textId="77777777" w:rsidR="003F7EBE" w:rsidRDefault="003F7E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BD5989" w14:textId="77777777" w:rsidR="00A10942" w:rsidRDefault="00A10942" w:rsidP="0038231F">
      <w:pPr>
        <w:spacing w:after="0" w:line="240" w:lineRule="auto"/>
      </w:pPr>
      <w:r>
        <w:separator/>
      </w:r>
    </w:p>
  </w:footnote>
  <w:footnote w:type="continuationSeparator" w:id="0">
    <w:p w14:paraId="1196FE80" w14:textId="77777777" w:rsidR="00A10942" w:rsidRDefault="00A1094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5CD5B" w14:textId="77777777" w:rsidR="003F7EBE" w:rsidRDefault="003F7E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18007" w14:textId="77777777" w:rsidR="003F7EBE" w:rsidRDefault="003F7E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BE77C" w14:textId="77777777" w:rsidR="003F7EBE" w:rsidRDefault="003F7E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0462696">
    <w:abstractNumId w:val="12"/>
  </w:num>
  <w:num w:numId="2" w16cid:durableId="2128040082">
    <w:abstractNumId w:val="0"/>
  </w:num>
  <w:num w:numId="3" w16cid:durableId="1003819527">
    <w:abstractNumId w:val="11"/>
  </w:num>
  <w:num w:numId="4" w16cid:durableId="1450706730">
    <w:abstractNumId w:val="16"/>
  </w:num>
  <w:num w:numId="5" w16cid:durableId="39329503">
    <w:abstractNumId w:val="13"/>
  </w:num>
  <w:num w:numId="6" w16cid:durableId="73597448">
    <w:abstractNumId w:val="10"/>
  </w:num>
  <w:num w:numId="7" w16cid:durableId="535317560">
    <w:abstractNumId w:val="1"/>
  </w:num>
  <w:num w:numId="8" w16cid:durableId="1441607425">
    <w:abstractNumId w:val="6"/>
  </w:num>
  <w:num w:numId="9" w16cid:durableId="1699967592">
    <w:abstractNumId w:val="4"/>
  </w:num>
  <w:num w:numId="10" w16cid:durableId="1312753873">
    <w:abstractNumId w:val="7"/>
  </w:num>
  <w:num w:numId="11" w16cid:durableId="2110076799">
    <w:abstractNumId w:val="5"/>
  </w:num>
  <w:num w:numId="12" w16cid:durableId="1056397195">
    <w:abstractNumId w:val="9"/>
  </w:num>
  <w:num w:numId="13" w16cid:durableId="821966370">
    <w:abstractNumId w:val="3"/>
  </w:num>
  <w:num w:numId="14" w16cid:durableId="126092032">
    <w:abstractNumId w:val="2"/>
  </w:num>
  <w:num w:numId="15" w16cid:durableId="1132557825">
    <w:abstractNumId w:val="15"/>
  </w:num>
  <w:num w:numId="16" w16cid:durableId="1490445045">
    <w:abstractNumId w:val="8"/>
  </w:num>
  <w:num w:numId="17" w16cid:durableId="18691556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094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3F7EBE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0266E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0942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C685EB"/>
  <w15:docId w15:val="{70DFCD01-8658-4C4D-98DD-BB76C3D88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449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2023-10-30T10:26:00Z</dcterms:created>
  <dcterms:modified xsi:type="dcterms:W3CDTF">2023-10-30T10:27:00Z</dcterms:modified>
</cp:coreProperties>
</file>