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D8742D" w:rsidRPr="00D8742D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8742D" w:rsidRPr="00C14101" w:rsidTr="00B856A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8742D" w:rsidRPr="00C14101" w:rsidRDefault="00D8742D" w:rsidP="00B856A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8742D" w:rsidRPr="00C14101" w:rsidRDefault="00D8742D" w:rsidP="00B856A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8742D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D8742D" w:rsidRPr="00C14101" w:rsidRDefault="00D8742D" w:rsidP="00B856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8742D" w:rsidRPr="00C14101" w:rsidRDefault="00D8742D" w:rsidP="00B856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D8742D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D8742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874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przeglądów i napraw sprzętu medycznego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8742D" w:rsidRPr="00D62E6E" w:rsidTr="00B856A3">
        <w:tc>
          <w:tcPr>
            <w:tcW w:w="2269" w:type="dxa"/>
            <w:shd w:val="clear" w:color="auto" w:fill="auto"/>
          </w:tcPr>
          <w:p w:rsidR="00D8742D" w:rsidRPr="00D62E6E" w:rsidRDefault="00D8742D" w:rsidP="00B856A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8742D" w:rsidRPr="00D62E6E" w:rsidRDefault="00D8742D" w:rsidP="00B856A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874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124/2023</w:t>
            </w:r>
          </w:p>
        </w:tc>
      </w:tr>
    </w:tbl>
    <w:p w:rsidR="00BC121E" w:rsidRDefault="00D8742D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8742D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8742D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C77A8" w:rsidRDefault="008C77A8">
      <w:r>
        <w:separator/>
      </w:r>
    </w:p>
  </w:endnote>
  <w:endnote w:type="continuationSeparator" w:id="0">
    <w:p w:rsidR="008C77A8" w:rsidRDefault="008C7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742D" w:rsidRDefault="00D874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C77A8" w:rsidRDefault="008C77A8">
      <w:r>
        <w:separator/>
      </w:r>
    </w:p>
  </w:footnote>
  <w:footnote w:type="continuationSeparator" w:id="0">
    <w:p w:rsidR="008C77A8" w:rsidRDefault="008C7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742D" w:rsidRDefault="00D874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742D" w:rsidRDefault="00D874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742D" w:rsidRDefault="00D874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4927148">
    <w:abstractNumId w:val="13"/>
  </w:num>
  <w:num w:numId="2" w16cid:durableId="951321468">
    <w:abstractNumId w:val="0"/>
  </w:num>
  <w:num w:numId="3" w16cid:durableId="1502088053">
    <w:abstractNumId w:val="11"/>
  </w:num>
  <w:num w:numId="4" w16cid:durableId="921722851">
    <w:abstractNumId w:val="8"/>
  </w:num>
  <w:num w:numId="5" w16cid:durableId="1528564787">
    <w:abstractNumId w:val="7"/>
  </w:num>
  <w:num w:numId="6" w16cid:durableId="613370231">
    <w:abstractNumId w:val="1"/>
  </w:num>
  <w:num w:numId="7" w16cid:durableId="656151720">
    <w:abstractNumId w:val="6"/>
  </w:num>
  <w:num w:numId="8" w16cid:durableId="870260088">
    <w:abstractNumId w:val="3"/>
  </w:num>
  <w:num w:numId="9" w16cid:durableId="1262183713">
    <w:abstractNumId w:val="2"/>
  </w:num>
  <w:num w:numId="10" w16cid:durableId="2092071783">
    <w:abstractNumId w:val="5"/>
  </w:num>
  <w:num w:numId="11" w16cid:durableId="2001763593">
    <w:abstractNumId w:val="10"/>
  </w:num>
  <w:num w:numId="12" w16cid:durableId="234903805">
    <w:abstractNumId w:val="4"/>
  </w:num>
  <w:num w:numId="13" w16cid:durableId="568535786">
    <w:abstractNumId w:val="9"/>
  </w:num>
  <w:num w:numId="14" w16cid:durableId="1856834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77A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C77A8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8742D"/>
    <w:rsid w:val="00DD482A"/>
    <w:rsid w:val="00DE0396"/>
    <w:rsid w:val="00DE0405"/>
    <w:rsid w:val="00DE252B"/>
    <w:rsid w:val="00E0229C"/>
    <w:rsid w:val="00E37A20"/>
    <w:rsid w:val="00E55157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60BD08F-7807-482D-B6A4-F46811469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2023-10-30T10:25:00Z</dcterms:created>
  <dcterms:modified xsi:type="dcterms:W3CDTF">2023-10-30T10:25:00Z</dcterms:modified>
</cp:coreProperties>
</file>