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3E1D6" w14:textId="17944C52"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395397">
        <w:rPr>
          <w:rFonts w:ascii="Times New Roman" w:hAnsi="Times New Roman"/>
          <w:sz w:val="24"/>
        </w:rPr>
        <w:t>6 do SWZ</w:t>
      </w:r>
    </w:p>
    <w:p w14:paraId="7C1BCCB1" w14:textId="77777777" w:rsidR="00415918" w:rsidRDefault="00415918">
      <w:pPr>
        <w:rPr>
          <w:sz w:val="22"/>
        </w:rPr>
      </w:pPr>
    </w:p>
    <w:p w14:paraId="5188AF8A" w14:textId="77777777" w:rsidR="00415918" w:rsidRDefault="00415918">
      <w:pPr>
        <w:rPr>
          <w:sz w:val="22"/>
        </w:rPr>
      </w:pPr>
      <w:r>
        <w:rPr>
          <w:noProof/>
        </w:rPr>
        <w:pict w14:anchorId="79EA7D63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15FE9E42" w14:textId="77777777" w:rsidR="00415918" w:rsidRDefault="00415918"/>
                <w:p w14:paraId="640A12E1" w14:textId="77777777" w:rsidR="00415918" w:rsidRDefault="00415918">
                  <w:pPr>
                    <w:rPr>
                      <w:sz w:val="12"/>
                    </w:rPr>
                  </w:pPr>
                </w:p>
                <w:p w14:paraId="718337D3" w14:textId="77777777" w:rsidR="00415918" w:rsidRDefault="00415918">
                  <w:pPr>
                    <w:rPr>
                      <w:sz w:val="12"/>
                    </w:rPr>
                  </w:pPr>
                </w:p>
                <w:p w14:paraId="52017DAE" w14:textId="77777777" w:rsidR="00415918" w:rsidRDefault="00415918">
                  <w:pPr>
                    <w:rPr>
                      <w:sz w:val="12"/>
                    </w:rPr>
                  </w:pPr>
                </w:p>
                <w:p w14:paraId="1E3F68EF" w14:textId="77777777" w:rsidR="00415918" w:rsidRDefault="00415918">
                  <w:pPr>
                    <w:rPr>
                      <w:sz w:val="12"/>
                    </w:rPr>
                  </w:pPr>
                </w:p>
                <w:p w14:paraId="01A961CF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A19F287" w14:textId="77777777" w:rsidR="00415918" w:rsidRDefault="00415918"/>
              </w:txbxContent>
            </v:textbox>
          </v:roundrect>
        </w:pict>
      </w:r>
    </w:p>
    <w:p w14:paraId="03C32A1D" w14:textId="77777777" w:rsidR="00415918" w:rsidRDefault="00415918">
      <w:pPr>
        <w:rPr>
          <w:sz w:val="22"/>
        </w:rPr>
      </w:pPr>
    </w:p>
    <w:p w14:paraId="71333A01" w14:textId="77777777" w:rsidR="00415918" w:rsidRDefault="00415918">
      <w:pPr>
        <w:rPr>
          <w:sz w:val="22"/>
        </w:rPr>
      </w:pPr>
    </w:p>
    <w:p w14:paraId="55451D4A" w14:textId="77777777" w:rsidR="00415918" w:rsidRDefault="00415918"/>
    <w:p w14:paraId="5781937F" w14:textId="77777777" w:rsidR="00415918" w:rsidRDefault="00415918"/>
    <w:p w14:paraId="21045365" w14:textId="77777777" w:rsidR="00415918" w:rsidRDefault="00415918">
      <w:pPr>
        <w:rPr>
          <w:b/>
          <w:sz w:val="22"/>
        </w:rPr>
      </w:pPr>
    </w:p>
    <w:p w14:paraId="3DFFFE84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20D3E9F8" w14:textId="77777777" w:rsidR="00415918" w:rsidRDefault="00415918">
      <w:pPr>
        <w:rPr>
          <w:sz w:val="22"/>
        </w:rPr>
      </w:pPr>
    </w:p>
    <w:p w14:paraId="7CC384AA" w14:textId="77777777" w:rsidR="00415918" w:rsidRDefault="00415918">
      <w:pPr>
        <w:rPr>
          <w:sz w:val="22"/>
        </w:rPr>
      </w:pPr>
    </w:p>
    <w:p w14:paraId="73C56916" w14:textId="77777777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5A7FF6" w:rsidRPr="005A7FF6">
        <w:rPr>
          <w:b/>
          <w:sz w:val="24"/>
        </w:rPr>
        <w:t>Tryb podstawowy bez negocjacji - art. 275 pkt. 1 ustawy Pzp</w:t>
      </w:r>
      <w:r>
        <w:rPr>
          <w:sz w:val="24"/>
        </w:rPr>
        <w:t>„ na :</w:t>
      </w:r>
    </w:p>
    <w:p w14:paraId="775D7098" w14:textId="77777777" w:rsidR="00415918" w:rsidRDefault="005A7FF6">
      <w:pPr>
        <w:spacing w:line="360" w:lineRule="auto"/>
        <w:rPr>
          <w:sz w:val="24"/>
        </w:rPr>
      </w:pPr>
      <w:r w:rsidRPr="005A7FF6">
        <w:rPr>
          <w:b/>
          <w:sz w:val="24"/>
        </w:rPr>
        <w:t>Usługi przeglądów i napraw sprzętu medycznego</w:t>
      </w:r>
    </w:p>
    <w:p w14:paraId="56B55DF2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06E1E7F5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238C49B8" w14:textId="798317CC" w:rsidR="00415918" w:rsidRDefault="00395397">
      <w:pPr>
        <w:rPr>
          <w:sz w:val="24"/>
        </w:rPr>
      </w:pPr>
      <w:r>
        <w:rPr>
          <w:sz w:val="24"/>
        </w:rPr>
        <w:t>Zadanie/a nr ……….</w:t>
      </w:r>
    </w:p>
    <w:p w14:paraId="57F4D5A9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7AB7240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66B5889D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D46CF2B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00868030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2F06391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B287903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0839308A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5EEE2CB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236FC7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27F543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9CEA1D1" w14:textId="77777777" w:rsidR="00415918" w:rsidRDefault="00415918">
            <w:pPr>
              <w:rPr>
                <w:sz w:val="24"/>
              </w:rPr>
            </w:pPr>
          </w:p>
          <w:p w14:paraId="77228E9D" w14:textId="77777777" w:rsidR="00415918" w:rsidRDefault="00415918">
            <w:pPr>
              <w:rPr>
                <w:sz w:val="24"/>
              </w:rPr>
            </w:pPr>
          </w:p>
          <w:p w14:paraId="03C6060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EE166FF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198C346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507C0D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57D3C5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07FA4D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E4063B" w14:textId="77777777" w:rsidR="00415918" w:rsidRDefault="00415918">
            <w:pPr>
              <w:rPr>
                <w:sz w:val="24"/>
              </w:rPr>
            </w:pPr>
          </w:p>
          <w:p w14:paraId="45CFC067" w14:textId="77777777" w:rsidR="00415918" w:rsidRDefault="00415918">
            <w:pPr>
              <w:rPr>
                <w:sz w:val="24"/>
              </w:rPr>
            </w:pPr>
          </w:p>
          <w:p w14:paraId="4E15076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17C91DE2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343A0BC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2C424D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9C5635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481767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5A9CBD4" w14:textId="77777777" w:rsidR="00415918" w:rsidRDefault="00415918">
            <w:pPr>
              <w:rPr>
                <w:sz w:val="24"/>
              </w:rPr>
            </w:pPr>
          </w:p>
          <w:p w14:paraId="1DFD6ABF" w14:textId="77777777" w:rsidR="00415918" w:rsidRDefault="00415918">
            <w:pPr>
              <w:rPr>
                <w:sz w:val="24"/>
              </w:rPr>
            </w:pPr>
          </w:p>
          <w:p w14:paraId="1DF4D5F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4C21204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249D017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1E1BEF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C67A0A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E8B3D3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EB7A424" w14:textId="77777777" w:rsidR="00415918" w:rsidRDefault="00415918">
            <w:pPr>
              <w:rPr>
                <w:sz w:val="24"/>
              </w:rPr>
            </w:pPr>
          </w:p>
          <w:p w14:paraId="1620F862" w14:textId="77777777" w:rsidR="00415918" w:rsidRDefault="00415918">
            <w:pPr>
              <w:rPr>
                <w:sz w:val="24"/>
              </w:rPr>
            </w:pPr>
          </w:p>
          <w:p w14:paraId="09E5927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47305796" w14:textId="77777777" w:rsidR="00415918" w:rsidRDefault="00415918">
            <w:pPr>
              <w:rPr>
                <w:sz w:val="24"/>
              </w:rPr>
            </w:pPr>
          </w:p>
        </w:tc>
      </w:tr>
    </w:tbl>
    <w:p w14:paraId="364E0241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69B95126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056B2155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14730" w14:textId="77777777" w:rsidR="007D4D24" w:rsidRDefault="007D4D24">
      <w:r>
        <w:separator/>
      </w:r>
    </w:p>
  </w:endnote>
  <w:endnote w:type="continuationSeparator" w:id="0">
    <w:p w14:paraId="4E096B64" w14:textId="77777777" w:rsidR="007D4D24" w:rsidRDefault="007D4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1B375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EE5E7B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140D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709CEB" w14:textId="77777777" w:rsidR="00415918" w:rsidRDefault="00415918">
    <w:pPr>
      <w:pStyle w:val="Stopka"/>
      <w:tabs>
        <w:tab w:val="clear" w:pos="4536"/>
      </w:tabs>
      <w:jc w:val="center"/>
    </w:pPr>
  </w:p>
  <w:p w14:paraId="3840BB0A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71C1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5D33B6" w14:textId="77777777" w:rsidR="00415918" w:rsidRDefault="00415918">
    <w:pPr>
      <w:pStyle w:val="Stopka"/>
      <w:tabs>
        <w:tab w:val="clear" w:pos="4536"/>
      </w:tabs>
      <w:jc w:val="center"/>
    </w:pPr>
  </w:p>
  <w:p w14:paraId="27959E0B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21CED" w14:textId="77777777" w:rsidR="007D4D24" w:rsidRDefault="007D4D24">
      <w:r>
        <w:separator/>
      </w:r>
    </w:p>
  </w:footnote>
  <w:footnote w:type="continuationSeparator" w:id="0">
    <w:p w14:paraId="660B3BF4" w14:textId="77777777" w:rsidR="007D4D24" w:rsidRDefault="007D4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BED7A" w14:textId="77777777" w:rsidR="005A7FF6" w:rsidRDefault="005A7F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E1F0C" w14:textId="77777777" w:rsidR="005A7FF6" w:rsidRDefault="005A7F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9FB72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D24"/>
    <w:rsid w:val="00395397"/>
    <w:rsid w:val="00415918"/>
    <w:rsid w:val="005A7FF6"/>
    <w:rsid w:val="007D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7306FB6"/>
  <w15:chartTrackingRefBased/>
  <w15:docId w15:val="{89672146-5EAC-40DD-A122-FB08C299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2023-10-30T09:46:00Z</dcterms:created>
  <dcterms:modified xsi:type="dcterms:W3CDTF">2023-10-30T09:47:00Z</dcterms:modified>
</cp:coreProperties>
</file>