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8D90C" w14:textId="18266169" w:rsidR="00821C80" w:rsidRPr="00C353C9" w:rsidRDefault="00776184" w:rsidP="00776184">
      <w:pPr>
        <w:pStyle w:val="Nagwek3"/>
        <w:jc w:val="left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2F09705" wp14:editId="42DE79C0">
                <wp:simplePos x="0" y="0"/>
                <wp:positionH relativeFrom="column">
                  <wp:posOffset>-119380</wp:posOffset>
                </wp:positionH>
                <wp:positionV relativeFrom="paragraph">
                  <wp:posOffset>260350</wp:posOffset>
                </wp:positionV>
                <wp:extent cx="2343150" cy="1019175"/>
                <wp:effectExtent l="0" t="0" r="19050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84B988" w14:textId="77777777" w:rsidR="00821C80" w:rsidRDefault="00821C80"/>
                          <w:p w14:paraId="05CE5C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8D233CB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319E371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3720B8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4EF154C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310F85F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D1546B3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64463A56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F09705" id="AutoShape 2" o:spid="_x0000_s1026" style="position:absolute;margin-left:-9.4pt;margin-top:20.5pt;width:184.5pt;height:8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" filled="f" strokeweight=".25pt">
                <v:textbox inset="1pt,1pt,1pt,1pt">
                  <w:txbxContent>
                    <w:p w14:paraId="3384B988" w14:textId="77777777" w:rsidR="00821C80" w:rsidRDefault="00821C80"/>
                    <w:p w14:paraId="05CE5C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58D233CB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1319E371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3720B8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54EF154C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310F85F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D1546B3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64463A56" w14:textId="77777777" w:rsidR="00821C80" w:rsidRDefault="00821C80"/>
                  </w:txbxContent>
                </v:textbox>
              </v:roundrect>
            </w:pict>
          </mc:Fallback>
        </mc:AlternateContent>
      </w:r>
      <w:r>
        <w:rPr>
          <w:rFonts w:ascii="Arial Narrow" w:hAnsi="Arial Narrow"/>
          <w:b w:val="0"/>
          <w:bCs/>
          <w:sz w:val="24"/>
        </w:rPr>
        <w:t xml:space="preserve">Sprawa nr </w:t>
      </w:r>
      <w:r w:rsidR="00523EEB">
        <w:rPr>
          <w:rFonts w:ascii="Arial Narrow" w:hAnsi="Arial Narrow"/>
          <w:bCs/>
          <w:sz w:val="24"/>
        </w:rPr>
        <w:t>124</w:t>
      </w:r>
      <w:r w:rsidRPr="00776184">
        <w:rPr>
          <w:rFonts w:ascii="Arial Narrow" w:hAnsi="Arial Narrow"/>
          <w:bCs/>
          <w:sz w:val="24"/>
        </w:rPr>
        <w:t>/2023</w:t>
      </w:r>
      <w:r w:rsidRPr="00776184">
        <w:rPr>
          <w:rFonts w:ascii="Arial Narrow" w:hAnsi="Arial Narrow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 w:rsidR="00821C80" w:rsidRPr="00C353C9">
        <w:rPr>
          <w:rFonts w:ascii="Arial Narrow" w:hAnsi="Arial Narrow"/>
          <w:b w:val="0"/>
          <w:bCs/>
          <w:sz w:val="24"/>
        </w:rPr>
        <w:t xml:space="preserve">Załącznik nr </w:t>
      </w:r>
      <w:r w:rsidR="00523EEB">
        <w:rPr>
          <w:rFonts w:ascii="Arial Narrow" w:hAnsi="Arial Narrow"/>
          <w:b w:val="0"/>
          <w:bCs/>
          <w:sz w:val="24"/>
        </w:rPr>
        <w:t>5</w:t>
      </w:r>
      <w:r w:rsidR="00F83B51" w:rsidRPr="00C353C9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p w14:paraId="62AB786D" w14:textId="77777777" w:rsidR="00821C80" w:rsidRPr="00C353C9" w:rsidRDefault="00821C80">
      <w:pPr>
        <w:rPr>
          <w:rFonts w:ascii="Arial Narrow" w:hAnsi="Arial Narrow"/>
          <w:sz w:val="22"/>
        </w:rPr>
      </w:pPr>
    </w:p>
    <w:p w14:paraId="6737C9FB" w14:textId="77777777" w:rsidR="00821C80" w:rsidRPr="00C353C9" w:rsidRDefault="00821C80">
      <w:pPr>
        <w:rPr>
          <w:rFonts w:ascii="Arial Narrow" w:hAnsi="Arial Narrow"/>
          <w:sz w:val="22"/>
        </w:rPr>
      </w:pPr>
    </w:p>
    <w:p w14:paraId="624CA0F6" w14:textId="77777777" w:rsidR="00821C80" w:rsidRPr="00C353C9" w:rsidRDefault="00821C80">
      <w:pPr>
        <w:rPr>
          <w:rFonts w:ascii="Arial Narrow" w:hAnsi="Arial Narrow"/>
          <w:sz w:val="22"/>
        </w:rPr>
      </w:pPr>
    </w:p>
    <w:p w14:paraId="30C7E418" w14:textId="77777777" w:rsidR="00821C80" w:rsidRPr="00C353C9" w:rsidRDefault="00821C80">
      <w:pPr>
        <w:spacing w:line="360" w:lineRule="auto"/>
        <w:rPr>
          <w:rFonts w:ascii="Arial Narrow" w:hAnsi="Arial Narrow"/>
          <w:sz w:val="22"/>
        </w:rPr>
      </w:pPr>
    </w:p>
    <w:p w14:paraId="7F8647AE" w14:textId="77777777" w:rsidR="00776184" w:rsidRDefault="00776184">
      <w:pPr>
        <w:pStyle w:val="Nagwek4"/>
        <w:rPr>
          <w:rFonts w:ascii="Arial Narrow" w:hAnsi="Arial Narrow"/>
          <w:spacing w:val="30"/>
          <w:sz w:val="28"/>
        </w:rPr>
      </w:pPr>
    </w:p>
    <w:p w14:paraId="5D78CBAE" w14:textId="77777777" w:rsidR="00821C80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C353C9">
        <w:rPr>
          <w:rFonts w:ascii="Arial Narrow" w:hAnsi="Arial Narrow"/>
          <w:spacing w:val="30"/>
          <w:sz w:val="28"/>
        </w:rPr>
        <w:t>WYKAZ OSÓB</w:t>
      </w:r>
    </w:p>
    <w:p w14:paraId="7E2ABA95" w14:textId="77777777" w:rsidR="00776184" w:rsidRPr="00776184" w:rsidRDefault="00776184" w:rsidP="00776184"/>
    <w:p w14:paraId="4844E74E" w14:textId="77777777" w:rsidR="00821C80" w:rsidRPr="00C353C9" w:rsidRDefault="00F83B51" w:rsidP="0060654D">
      <w:pPr>
        <w:pStyle w:val="Tekstpodstawowy2"/>
        <w:rPr>
          <w:rFonts w:ascii="Arial Narrow" w:hAnsi="Arial Narrow"/>
        </w:rPr>
      </w:pPr>
      <w:r w:rsidRPr="00C353C9">
        <w:rPr>
          <w:rFonts w:ascii="Arial Narrow" w:hAnsi="Arial Narrow"/>
        </w:rPr>
        <w:t xml:space="preserve">skierowanych przez Wykonawcę do realizacji zamówienia publicznego, w szczególności odpowiedzialnych </w:t>
      </w:r>
      <w:r w:rsidR="00C353C9">
        <w:rPr>
          <w:rFonts w:ascii="Arial Narrow" w:hAnsi="Arial Narrow"/>
        </w:rPr>
        <w:t>za świadczenie usług</w:t>
      </w:r>
      <w:r w:rsidRPr="00C353C9">
        <w:rPr>
          <w:rFonts w:ascii="Arial Narrow" w:hAnsi="Arial Narrow"/>
        </w:rPr>
        <w:t>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C353C9">
        <w:rPr>
          <w:rFonts w:ascii="Arial Narrow" w:hAnsi="Arial Narrow"/>
        </w:rPr>
        <w:t>.</w:t>
      </w:r>
    </w:p>
    <w:p w14:paraId="166A7ADF" w14:textId="77777777" w:rsidR="00150D7E" w:rsidRPr="00C353C9" w:rsidRDefault="00150D7E" w:rsidP="0060654D">
      <w:pPr>
        <w:pStyle w:val="Tekstpodstawowy2"/>
        <w:rPr>
          <w:rFonts w:ascii="Arial Narrow" w:hAnsi="Arial Narrow"/>
        </w:rPr>
      </w:pPr>
    </w:p>
    <w:p w14:paraId="0DF88732" w14:textId="41BF1E18" w:rsidR="00150D7E" w:rsidRPr="00C353C9" w:rsidRDefault="00150D7E" w:rsidP="00150D7E">
      <w:pPr>
        <w:jc w:val="both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523EEB">
        <w:rPr>
          <w:rFonts w:ascii="Arial Narrow" w:hAnsi="Arial Narrow"/>
          <w:b/>
          <w:sz w:val="24"/>
        </w:rPr>
        <w:t>podstawowym</w:t>
      </w:r>
      <w:r w:rsidRPr="00C353C9">
        <w:rPr>
          <w:rFonts w:ascii="Arial Narrow" w:hAnsi="Arial Narrow"/>
          <w:b/>
          <w:bCs/>
        </w:rPr>
        <w:t xml:space="preserve"> </w:t>
      </w:r>
      <w:r w:rsidRPr="00C353C9">
        <w:rPr>
          <w:rFonts w:ascii="Arial Narrow" w:hAnsi="Arial Narrow"/>
          <w:sz w:val="24"/>
        </w:rPr>
        <w:t>na:</w:t>
      </w:r>
    </w:p>
    <w:p w14:paraId="126735E6" w14:textId="097240DE" w:rsidR="00150D7E" w:rsidRDefault="00523EEB" w:rsidP="0060654D">
      <w:pPr>
        <w:pStyle w:val="Tekstpodstawowy2"/>
        <w:rPr>
          <w:rFonts w:ascii="Arial Narrow" w:hAnsi="Arial Narrow"/>
        </w:rPr>
      </w:pPr>
      <w:r>
        <w:rPr>
          <w:rFonts w:ascii="Arial Narrow" w:hAnsi="Arial Narrow"/>
          <w:b/>
          <w:szCs w:val="24"/>
        </w:rPr>
        <w:t>Usługi przeglądów i napraw sprzętu medycznego</w:t>
      </w:r>
      <w:r w:rsidR="00817D27">
        <w:rPr>
          <w:rFonts w:ascii="Arial Narrow" w:hAnsi="Arial Narrow"/>
          <w:b/>
          <w:szCs w:val="24"/>
        </w:rPr>
        <w:t xml:space="preserve"> </w:t>
      </w:r>
      <w:r w:rsidR="00150D7E" w:rsidRPr="00C353C9">
        <w:rPr>
          <w:rFonts w:ascii="Arial Narrow" w:hAnsi="Arial Narrow"/>
        </w:rPr>
        <w:t>OŚWIADCZAM(Y), że w wykonaniu niniejszego zamówienia będą uczestniczyć następujące osoby:</w:t>
      </w:r>
    </w:p>
    <w:p w14:paraId="31D80345" w14:textId="77777777" w:rsidR="00B70B75" w:rsidRPr="00B70B75" w:rsidRDefault="00B70B75" w:rsidP="00B70B75">
      <w:pPr>
        <w:rPr>
          <w:rFonts w:ascii="Arial Narrow" w:hAnsi="Arial Narrow"/>
          <w:sz w:val="24"/>
        </w:rPr>
      </w:pPr>
      <w:r w:rsidRPr="00B70B75">
        <w:rPr>
          <w:rFonts w:ascii="Arial Narrow" w:hAnsi="Arial Narrow"/>
          <w:sz w:val="24"/>
        </w:rPr>
        <w:t>Zadanie/a nr ……….</w:t>
      </w:r>
    </w:p>
    <w:p w14:paraId="1C8B7CE4" w14:textId="77777777" w:rsidR="0060654D" w:rsidRPr="00C353C9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C353C9" w14:paraId="754E6DF7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2E43037B" w14:textId="77777777"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14:paraId="5BE9588E" w14:textId="77777777"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14:paraId="21F71562" w14:textId="77777777"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14:paraId="1EFC0341" w14:textId="77777777"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4515A65C" w14:textId="77777777"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14:paraId="6A9BF7C7" w14:textId="77777777"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14:paraId="7C7D7DC2" w14:textId="77777777"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C353C9" w14:paraId="0EEBD802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5CDD8B8C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3A3F6C93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2E3520C4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4736BF1E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1A4EB96B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592BF757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14:paraId="06BCAAA9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14:paraId="54F0E409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08CA8A90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5D3274E0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73BAA8E9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5AEEF64B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1C6B7AA2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624C5518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14:paraId="2569550F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14:paraId="62BA0315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386900F7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2F56D973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31E0E2D3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1B6A8E86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61EA644C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7816AB98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14:paraId="18C1ED51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14:paraId="1515217C" w14:textId="77777777" w:rsidR="00821C80" w:rsidRPr="00C353C9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 xml:space="preserve">……………….dnia ………………. </w:t>
      </w:r>
      <w:r w:rsidR="00821C80" w:rsidRPr="00C353C9">
        <w:rPr>
          <w:rFonts w:ascii="Arial Narrow" w:hAnsi="Arial Narrow"/>
          <w:sz w:val="24"/>
        </w:rPr>
        <w:tab/>
      </w:r>
      <w:r w:rsidRPr="00C353C9">
        <w:rPr>
          <w:rFonts w:ascii="Arial Narrow" w:hAnsi="Arial Narrow"/>
          <w:sz w:val="24"/>
        </w:rPr>
        <w:t xml:space="preserve">                                      </w:t>
      </w:r>
      <w:r w:rsidR="00776184">
        <w:rPr>
          <w:rFonts w:ascii="Arial Narrow" w:hAnsi="Arial Narrow"/>
          <w:sz w:val="24"/>
        </w:rPr>
        <w:tab/>
      </w:r>
      <w:r w:rsidR="00776184">
        <w:rPr>
          <w:rFonts w:ascii="Arial Narrow" w:hAnsi="Arial Narrow"/>
          <w:sz w:val="24"/>
        </w:rPr>
        <w:tab/>
      </w:r>
      <w:r w:rsidRPr="00C353C9">
        <w:rPr>
          <w:rFonts w:ascii="Arial Narrow" w:hAnsi="Arial Narrow"/>
          <w:sz w:val="24"/>
        </w:rPr>
        <w:t>.………………………………………………………..</w:t>
      </w:r>
    </w:p>
    <w:p w14:paraId="66B25841" w14:textId="77777777" w:rsidR="00821C80" w:rsidRPr="00C353C9" w:rsidRDefault="00821C80" w:rsidP="00776184">
      <w:pPr>
        <w:ind w:left="9069" w:firstLine="135"/>
        <w:jc w:val="center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sectPr w:rsidR="00821C80" w:rsidRPr="00C353C9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98411" w14:textId="77777777" w:rsidR="004C266E" w:rsidRDefault="004C266E">
      <w:r>
        <w:separator/>
      </w:r>
    </w:p>
  </w:endnote>
  <w:endnote w:type="continuationSeparator" w:id="0">
    <w:p w14:paraId="2EFA5D54" w14:textId="77777777" w:rsidR="004C266E" w:rsidRDefault="004C2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BB0E2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9DB595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89E32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59D04A" w14:textId="77777777" w:rsidR="00821C80" w:rsidRDefault="00821C80">
    <w:pPr>
      <w:pStyle w:val="Stopka"/>
      <w:tabs>
        <w:tab w:val="clear" w:pos="4536"/>
      </w:tabs>
      <w:jc w:val="center"/>
    </w:pPr>
  </w:p>
  <w:p w14:paraId="6C985E8D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935C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935C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D0840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426F6A" w14:textId="77777777" w:rsidR="00821C80" w:rsidRDefault="00821C80">
    <w:pPr>
      <w:pStyle w:val="Stopka"/>
      <w:tabs>
        <w:tab w:val="clear" w:pos="4536"/>
      </w:tabs>
      <w:jc w:val="center"/>
    </w:pPr>
  </w:p>
  <w:p w14:paraId="4BB9329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35C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199E8" w14:textId="77777777" w:rsidR="004C266E" w:rsidRDefault="004C266E">
      <w:r>
        <w:separator/>
      </w:r>
    </w:p>
  </w:footnote>
  <w:footnote w:type="continuationSeparator" w:id="0">
    <w:p w14:paraId="566610BE" w14:textId="77777777" w:rsidR="004C266E" w:rsidRDefault="004C2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01B30" w14:textId="77777777" w:rsidR="006D724B" w:rsidRDefault="006D72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72702" w14:textId="77777777" w:rsidR="006D724B" w:rsidRDefault="006D72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49522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74F8"/>
    <w:rsid w:val="0004046A"/>
    <w:rsid w:val="00150D7E"/>
    <w:rsid w:val="00167DCC"/>
    <w:rsid w:val="00256791"/>
    <w:rsid w:val="0026461E"/>
    <w:rsid w:val="003507AD"/>
    <w:rsid w:val="00375413"/>
    <w:rsid w:val="004C266E"/>
    <w:rsid w:val="004E070D"/>
    <w:rsid w:val="00523EEB"/>
    <w:rsid w:val="006007F4"/>
    <w:rsid w:val="0060654D"/>
    <w:rsid w:val="006935C9"/>
    <w:rsid w:val="006D724B"/>
    <w:rsid w:val="007064BA"/>
    <w:rsid w:val="007152A0"/>
    <w:rsid w:val="00771188"/>
    <w:rsid w:val="00776184"/>
    <w:rsid w:val="00817D27"/>
    <w:rsid w:val="00821C80"/>
    <w:rsid w:val="00936CFB"/>
    <w:rsid w:val="00980415"/>
    <w:rsid w:val="009C437A"/>
    <w:rsid w:val="00AA594F"/>
    <w:rsid w:val="00AB74F8"/>
    <w:rsid w:val="00B11EA3"/>
    <w:rsid w:val="00B41A5F"/>
    <w:rsid w:val="00B551AF"/>
    <w:rsid w:val="00B70B75"/>
    <w:rsid w:val="00C1530B"/>
    <w:rsid w:val="00C353C9"/>
    <w:rsid w:val="00D52F5E"/>
    <w:rsid w:val="00E819CF"/>
    <w:rsid w:val="00F024AC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52F6DD"/>
  <w15:docId w15:val="{79D0F2DC-F954-42A8-B518-36BD536B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5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10 wsk</cp:lastModifiedBy>
  <cp:revision>2</cp:revision>
  <cp:lastPrinted>2023-08-21T13:09:00Z</cp:lastPrinted>
  <dcterms:created xsi:type="dcterms:W3CDTF">2023-11-06T07:32:00Z</dcterms:created>
  <dcterms:modified xsi:type="dcterms:W3CDTF">2023-11-06T07:32:00Z</dcterms:modified>
</cp:coreProperties>
</file>