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A2557" w:rsidRPr="00DA255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A2557" w:rsidRPr="00DA2557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A255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25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przeglądów i napraw sprzętu medycznego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2557" w:rsidRPr="00A2540E" w:rsidTr="00FE2691">
        <w:tc>
          <w:tcPr>
            <w:tcW w:w="2269" w:type="dxa"/>
            <w:shd w:val="clear" w:color="auto" w:fill="auto"/>
          </w:tcPr>
          <w:p w:rsidR="00DA2557" w:rsidRPr="00A2540E" w:rsidRDefault="00DA2557" w:rsidP="00FE26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2557" w:rsidRPr="00A2540E" w:rsidRDefault="00DA2557" w:rsidP="00FE26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25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124/2023</w:t>
            </w:r>
          </w:p>
        </w:tc>
      </w:tr>
    </w:tbl>
    <w:p w:rsidR="00DC652A" w:rsidRPr="00053927" w:rsidRDefault="00DA255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A255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4E8A" w:rsidRDefault="00054E8A" w:rsidP="00025386">
      <w:pPr>
        <w:spacing w:after="0" w:line="240" w:lineRule="auto"/>
      </w:pPr>
      <w:r>
        <w:separator/>
      </w:r>
    </w:p>
  </w:endnote>
  <w:endnote w:type="continuationSeparator" w:id="0">
    <w:p w:rsidR="00054E8A" w:rsidRDefault="00054E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2557" w:rsidRDefault="00DA25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2557" w:rsidRDefault="00DA25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4E8A" w:rsidRDefault="00054E8A" w:rsidP="00025386">
      <w:pPr>
        <w:spacing w:after="0" w:line="240" w:lineRule="auto"/>
      </w:pPr>
      <w:r>
        <w:separator/>
      </w:r>
    </w:p>
  </w:footnote>
  <w:footnote w:type="continuationSeparator" w:id="0">
    <w:p w:rsidR="00054E8A" w:rsidRDefault="00054E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2557" w:rsidRDefault="00DA2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2557" w:rsidRDefault="00DA25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2557" w:rsidRDefault="00DA25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685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E8A"/>
    <w:rsid w:val="00025386"/>
    <w:rsid w:val="000423B9"/>
    <w:rsid w:val="00053927"/>
    <w:rsid w:val="00054E8A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2557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5F4030F-80DB-4C37-AFC4-F1D01F5B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2023-10-30T07:09:00Z</dcterms:created>
  <dcterms:modified xsi:type="dcterms:W3CDTF">2023-10-30T07:09:00Z</dcterms:modified>
</cp:coreProperties>
</file>