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7C598" w14:textId="36A21F62" w:rsidR="00025386" w:rsidRPr="009E244D" w:rsidRDefault="00025386" w:rsidP="00025386">
      <w:pPr>
        <w:pStyle w:val="Nagwek4"/>
        <w:rPr>
          <w:b/>
          <w:i w:val="0"/>
        </w:rPr>
      </w:pPr>
      <w:r w:rsidRPr="009E244D">
        <w:rPr>
          <w:b/>
          <w:i w:val="0"/>
        </w:rPr>
        <w:t xml:space="preserve">Załącznik nr </w:t>
      </w:r>
      <w:r w:rsidR="00B5146D">
        <w:rPr>
          <w:b/>
          <w:i w:val="0"/>
        </w:rPr>
        <w:t>5</w:t>
      </w:r>
      <w:r w:rsidR="009E244D" w:rsidRPr="009E244D">
        <w:rPr>
          <w:b/>
          <w:i w:val="0"/>
        </w:rPr>
        <w:t xml:space="preserve"> </w:t>
      </w:r>
      <w:r w:rsidR="00FF75A7" w:rsidRPr="009E244D">
        <w:rPr>
          <w:b/>
          <w:i w:val="0"/>
        </w:rPr>
        <w:t>do SWZ</w:t>
      </w:r>
    </w:p>
    <w:p w14:paraId="3FE43009" w14:textId="77777777" w:rsidR="00025386" w:rsidRDefault="00FF75A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E49662C" wp14:editId="20E18A8B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EFC2DCF" w14:textId="77777777" w:rsidR="00025386" w:rsidRDefault="00025386" w:rsidP="00025386"/>
                          <w:p w14:paraId="0B764DD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49523A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864CE8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53414ECD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B78E55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8021BE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3F5780F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B0BBD0D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margin-left:-10.85pt;margin-top:6.9pt;width:180pt;height:7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14:paraId="30139E9D" w14:textId="77777777" w:rsidR="00025386" w:rsidRPr="00025386" w:rsidRDefault="00025386" w:rsidP="00025386"/>
    <w:p w14:paraId="7BB8C29A" w14:textId="77777777" w:rsidR="00025386" w:rsidRPr="00025386" w:rsidRDefault="00025386" w:rsidP="00025386"/>
    <w:p w14:paraId="7A0E786A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182E7F0F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4ACD225D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3AAC214D" w14:textId="525C8A40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B42F0" w:rsidRPr="004B42F0">
        <w:rPr>
          <w:rFonts w:ascii="Times New Roman" w:eastAsia="Times New Roman" w:hAnsi="Times New Roman"/>
          <w:b/>
          <w:sz w:val="24"/>
          <w:szCs w:val="20"/>
          <w:lang w:eastAsia="pl-PL"/>
        </w:rPr>
        <w:t>SZW/DZP/1</w:t>
      </w:r>
      <w:r w:rsidR="00B5146D">
        <w:rPr>
          <w:rFonts w:ascii="Times New Roman" w:eastAsia="Times New Roman" w:hAnsi="Times New Roman"/>
          <w:b/>
          <w:sz w:val="24"/>
          <w:szCs w:val="20"/>
          <w:lang w:eastAsia="pl-PL"/>
        </w:rPr>
        <w:t>24</w:t>
      </w:r>
      <w:r w:rsidR="004B42F0" w:rsidRPr="004B42F0">
        <w:rPr>
          <w:rFonts w:ascii="Times New Roman" w:eastAsia="Times New Roman" w:hAnsi="Times New Roman"/>
          <w:b/>
          <w:sz w:val="24"/>
          <w:szCs w:val="20"/>
          <w:lang w:eastAsia="pl-PL"/>
        </w:rPr>
        <w:t>/2023</w:t>
      </w:r>
    </w:p>
    <w:p w14:paraId="788666CE" w14:textId="77777777" w:rsidR="00025386" w:rsidRPr="00025386" w:rsidRDefault="00025386" w:rsidP="00025386"/>
    <w:p w14:paraId="5722D2E3" w14:textId="77777777" w:rsidR="00025386" w:rsidRDefault="00025386" w:rsidP="00025386"/>
    <w:p w14:paraId="6E013796" w14:textId="77777777"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3FBE6FA0" w14:textId="77777777"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14:paraId="07CD29F7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4CF9E3A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B42F0" w:rsidRPr="00471A45">
        <w:rPr>
          <w:rFonts w:ascii="Times New Roman" w:eastAsia="Times New Roman" w:hAnsi="Times New Roman"/>
          <w:bCs/>
          <w:sz w:val="24"/>
          <w:szCs w:val="20"/>
          <w:lang w:eastAsia="pl-PL"/>
        </w:rPr>
        <w:t>Tryb podstawowy bez negocjacji - art. 275 pkt. 1 ustawy Pzp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79217E88" w14:textId="1090638F" w:rsidR="00A56A6F" w:rsidRPr="00A56A6F" w:rsidRDefault="00B5146D" w:rsidP="00B514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5146D">
        <w:rPr>
          <w:rFonts w:ascii="Times New Roman" w:eastAsia="Times New Roman" w:hAnsi="Times New Roman"/>
          <w:b/>
          <w:sz w:val="24"/>
          <w:szCs w:val="24"/>
          <w:lang w:eastAsia="pl-PL"/>
        </w:rPr>
        <w:t>Usługi transportu lekarzy wykonujących wizyty domowe u pacjentów w Poradni Nocnej i Świątecznej Opieki Zdrowotnej</w:t>
      </w:r>
    </w:p>
    <w:p w14:paraId="267D94D9" w14:textId="77777777" w:rsidR="00B5146D" w:rsidRDefault="00B5146D" w:rsidP="00B5146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1500261D" w14:textId="3C265AFE" w:rsidR="00025386" w:rsidRDefault="00A56A6F" w:rsidP="00B5146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14:paraId="41C2E001" w14:textId="77777777"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6C186C6A" w14:textId="77777777"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(t.j. Dz. U. z 2018 r. poz. 108)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0004077D" w14:textId="77777777"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Istotnych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14:paraId="359FE5F5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245AD8A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61F5E0C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C67E72D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91C63A5" w14:textId="77777777"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127708F" w14:textId="77777777"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14:paraId="0115D999" w14:textId="77777777"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8566C" w14:textId="77777777" w:rsidR="00162BF4" w:rsidRDefault="00162BF4" w:rsidP="00025386">
      <w:pPr>
        <w:spacing w:after="0" w:line="240" w:lineRule="auto"/>
      </w:pPr>
      <w:r>
        <w:separator/>
      </w:r>
    </w:p>
  </w:endnote>
  <w:endnote w:type="continuationSeparator" w:id="0">
    <w:p w14:paraId="548A3659" w14:textId="77777777" w:rsidR="00162BF4" w:rsidRDefault="00162BF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ED16D" w14:textId="77777777" w:rsidR="004B42F0" w:rsidRDefault="004B42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619" w14:textId="77777777" w:rsidR="00025386" w:rsidRDefault="00FF75A7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ACDD8F3" wp14:editId="4608E9B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0FBEA3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2493649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24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24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586EA3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16C72" w14:textId="77777777" w:rsidR="004B42F0" w:rsidRDefault="004B42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CAC4C" w14:textId="77777777" w:rsidR="00162BF4" w:rsidRDefault="00162BF4" w:rsidP="00025386">
      <w:pPr>
        <w:spacing w:after="0" w:line="240" w:lineRule="auto"/>
      </w:pPr>
      <w:r>
        <w:separator/>
      </w:r>
    </w:p>
  </w:footnote>
  <w:footnote w:type="continuationSeparator" w:id="0">
    <w:p w14:paraId="2510A8FE" w14:textId="77777777" w:rsidR="00162BF4" w:rsidRDefault="00162BF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C95C2" w14:textId="77777777" w:rsidR="004B42F0" w:rsidRDefault="004B42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C2428" w14:textId="77777777" w:rsidR="004B42F0" w:rsidRDefault="004B42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60E81" w14:textId="77777777" w:rsidR="004B42F0" w:rsidRDefault="004B42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revisionView w:insDel="0" w:formatting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BF4"/>
    <w:rsid w:val="00025386"/>
    <w:rsid w:val="00162BF4"/>
    <w:rsid w:val="001C2314"/>
    <w:rsid w:val="004202B7"/>
    <w:rsid w:val="00471A45"/>
    <w:rsid w:val="004B42F0"/>
    <w:rsid w:val="005624D8"/>
    <w:rsid w:val="00670597"/>
    <w:rsid w:val="007A69F8"/>
    <w:rsid w:val="00833E3D"/>
    <w:rsid w:val="008F2498"/>
    <w:rsid w:val="009E244D"/>
    <w:rsid w:val="00A56A6F"/>
    <w:rsid w:val="00AE62F2"/>
    <w:rsid w:val="00B5146D"/>
    <w:rsid w:val="00C904C8"/>
    <w:rsid w:val="00CD751B"/>
    <w:rsid w:val="00D55FC4"/>
    <w:rsid w:val="00E10D5B"/>
    <w:rsid w:val="00EE46AD"/>
    <w:rsid w:val="00FB7BA7"/>
    <w:rsid w:val="00FF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818E70B"/>
  <w15:chartTrackingRefBased/>
  <w15:docId w15:val="{8ED5E4A6-F1FF-4F59-AEFB-D3421AD30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6</cp:revision>
  <dcterms:created xsi:type="dcterms:W3CDTF">2023-09-21T08:27:00Z</dcterms:created>
  <dcterms:modified xsi:type="dcterms:W3CDTF">2023-10-30T08:53:00Z</dcterms:modified>
</cp:coreProperties>
</file>