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F18A5" w14:textId="2F12D128" w:rsidR="005103B9" w:rsidRPr="00A90D0E" w:rsidRDefault="006676AE" w:rsidP="00A253CA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253C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26F8DCF" w14:textId="77777777" w:rsidR="0094561C" w:rsidRDefault="0094561C" w:rsidP="00A253CA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14:paraId="2C9162DC" w14:textId="4FC6A332" w:rsidR="00C4103F" w:rsidRPr="0012157F" w:rsidRDefault="007118F0" w:rsidP="00A253CA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08A617E" w14:textId="77777777" w:rsidR="006676AE" w:rsidRPr="0012157F" w:rsidRDefault="00555EEC" w:rsidP="00A253CA">
      <w:pPr>
        <w:pStyle w:val="Tekstpodstawowy"/>
        <w:spacing w:after="0"/>
        <w:ind w:left="4111"/>
        <w:rPr>
          <w:rFonts w:ascii="Arial" w:hAnsi="Arial" w:cs="Arial"/>
        </w:rPr>
      </w:pPr>
      <w:r w:rsidRPr="00555EEC">
        <w:rPr>
          <w:rFonts w:ascii="Arial" w:hAnsi="Arial" w:cs="Arial"/>
        </w:rPr>
        <w:t>SZPITAL WOJEWÓDZKI W POZNANIU</w:t>
      </w:r>
    </w:p>
    <w:p w14:paraId="37CB1B3B" w14:textId="77777777" w:rsidR="006676AE" w:rsidRPr="0012157F" w:rsidRDefault="00555EEC" w:rsidP="00A253CA">
      <w:pPr>
        <w:pStyle w:val="Tekstpodstawowy"/>
        <w:spacing w:after="0"/>
        <w:ind w:left="4111"/>
        <w:rPr>
          <w:rFonts w:ascii="Arial" w:hAnsi="Arial" w:cs="Arial"/>
        </w:rPr>
      </w:pPr>
      <w:r w:rsidRPr="00555EEC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555EEC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05E074F6" w14:textId="77777777" w:rsidR="00F90CD1" w:rsidRDefault="00555EEC" w:rsidP="00A253CA">
      <w:pPr>
        <w:pStyle w:val="Tekstpodstawowy"/>
        <w:spacing w:after="0"/>
        <w:ind w:left="4111"/>
        <w:rPr>
          <w:rFonts w:ascii="Arial" w:hAnsi="Arial" w:cs="Arial"/>
        </w:rPr>
      </w:pPr>
      <w:r w:rsidRPr="00555EEC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555EEC">
        <w:rPr>
          <w:rFonts w:ascii="Arial" w:hAnsi="Arial" w:cs="Arial"/>
        </w:rPr>
        <w:t>Poznań</w:t>
      </w:r>
    </w:p>
    <w:p w14:paraId="67751E59" w14:textId="7FEEBCC0" w:rsidR="00C4103F" w:rsidRPr="0012157F" w:rsidRDefault="00C4103F" w:rsidP="00A253CA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14:paraId="7E57F368" w14:textId="77777777" w:rsidR="0094561C" w:rsidRDefault="0094561C" w:rsidP="00A253C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31A2922" w14:textId="5C9FED1A" w:rsidR="00C4103F" w:rsidRPr="0012157F" w:rsidRDefault="007118F0" w:rsidP="00A253C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DA8A6EF" w14:textId="77777777" w:rsidR="00757EFB" w:rsidRPr="0012157F" w:rsidRDefault="00757EFB" w:rsidP="00A253CA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A1917C1" w14:textId="77777777" w:rsidR="007118F0" w:rsidRPr="0012157F" w:rsidRDefault="007118F0" w:rsidP="00A253CA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FB14DE9" w14:textId="77777777" w:rsidR="00C4103F" w:rsidRPr="00650D6C" w:rsidRDefault="007936D6" w:rsidP="00A253CA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006B4CB" w14:textId="77777777" w:rsidR="00757EFB" w:rsidRPr="0012157F" w:rsidRDefault="00757EFB" w:rsidP="00A253CA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C529EB8" w14:textId="77777777" w:rsidR="00484F88" w:rsidRDefault="007936D6" w:rsidP="00A253CA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2344161D" w14:textId="77777777" w:rsidR="00A253CA" w:rsidRPr="00612283" w:rsidRDefault="00A253CA" w:rsidP="00A253CA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55EEC" w:rsidRPr="0012157F" w14:paraId="45DCA17F" w14:textId="77777777" w:rsidTr="00E761FB">
        <w:tc>
          <w:tcPr>
            <w:tcW w:w="9104" w:type="dxa"/>
            <w:shd w:val="clear" w:color="auto" w:fill="D9D9D9"/>
          </w:tcPr>
          <w:p w14:paraId="689FE3EA" w14:textId="77777777" w:rsidR="00555EEC" w:rsidRPr="0012157F" w:rsidRDefault="00555EEC" w:rsidP="00A253CA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8F77780" w14:textId="77777777" w:rsidR="00555EEC" w:rsidRPr="0012157F" w:rsidRDefault="00555EEC" w:rsidP="00A253C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55EE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55EE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55EEC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8B04E21" w14:textId="77777777" w:rsidR="00555EEC" w:rsidRPr="00612283" w:rsidRDefault="00555EEC" w:rsidP="00A253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EB21FA8" w14:textId="77777777" w:rsidR="00555EEC" w:rsidRPr="00612283" w:rsidRDefault="00555EEC" w:rsidP="00A253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2753770" w14:textId="77777777" w:rsidR="00555EEC" w:rsidRPr="0012157F" w:rsidRDefault="00555EEC" w:rsidP="00A253C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B1254B6" w14:textId="77777777" w:rsidR="00A253CA" w:rsidRDefault="00A253CA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C2C6EDC" w14:textId="06112703" w:rsidR="00E50194" w:rsidRDefault="001F027E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FA5D314" w14:textId="77777777" w:rsidR="00E50194" w:rsidRDefault="00555EEC" w:rsidP="00A253C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55EEC">
        <w:rPr>
          <w:rFonts w:ascii="Arial" w:hAnsi="Arial" w:cs="Arial"/>
          <w:b/>
          <w:sz w:val="24"/>
          <w:szCs w:val="24"/>
        </w:rPr>
        <w:t>Usługi transportu lekarzy wykonujących wizyty domowe u pacjentów w Poradni Nocnej i Świątecznej Opieki Zdrowotnej</w:t>
      </w:r>
    </w:p>
    <w:p w14:paraId="679F61FB" w14:textId="45037597" w:rsidR="00A44833" w:rsidRDefault="00A44833" w:rsidP="00A253C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55EEC" w:rsidRPr="00555EEC">
        <w:rPr>
          <w:rFonts w:ascii="Arial" w:hAnsi="Arial" w:cs="Arial"/>
          <w:b/>
          <w:sz w:val="24"/>
          <w:szCs w:val="24"/>
        </w:rPr>
        <w:t>SZW/DZP/</w:t>
      </w:r>
      <w:r w:rsidR="00855BBE">
        <w:rPr>
          <w:rFonts w:ascii="Arial" w:hAnsi="Arial" w:cs="Arial"/>
          <w:b/>
          <w:sz w:val="24"/>
          <w:szCs w:val="24"/>
        </w:rPr>
        <w:t>124</w:t>
      </w:r>
      <w:r w:rsidR="00555EEC" w:rsidRPr="00555EEC">
        <w:rPr>
          <w:rFonts w:ascii="Arial" w:hAnsi="Arial" w:cs="Arial"/>
          <w:b/>
          <w:sz w:val="24"/>
          <w:szCs w:val="24"/>
        </w:rPr>
        <w:t>/2023</w:t>
      </w:r>
    </w:p>
    <w:p w14:paraId="252B0422" w14:textId="77777777" w:rsidR="00A253CA" w:rsidRPr="00A44833" w:rsidRDefault="00A253CA" w:rsidP="00A253C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687ED178" w14:textId="77777777" w:rsidR="00F90CD1" w:rsidRPr="0012157F" w:rsidRDefault="005434B3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55EEC" w:rsidRPr="00555EEC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4CAE29E" w14:textId="77777777" w:rsidTr="00650D6C">
        <w:tc>
          <w:tcPr>
            <w:tcW w:w="9104" w:type="dxa"/>
            <w:shd w:val="clear" w:color="auto" w:fill="D9D9D9"/>
          </w:tcPr>
          <w:p w14:paraId="6436C906" w14:textId="77777777" w:rsidR="00E50194" w:rsidRPr="00650D6C" w:rsidRDefault="00650D6C" w:rsidP="00A253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6648F68" w14:textId="77777777" w:rsidR="00C113BF" w:rsidRPr="0012157F" w:rsidRDefault="00C113BF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ADE519D" w14:textId="77777777" w:rsidR="002426FF" w:rsidRPr="00A44833" w:rsidRDefault="002426FF" w:rsidP="00A253CA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DEDBCCB" w14:textId="77777777" w:rsidR="00023477" w:rsidRPr="006B53D6" w:rsidRDefault="00023477" w:rsidP="00A253CA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14707989" w14:textId="77777777" w:rsidR="00023477" w:rsidRPr="00992BD8" w:rsidRDefault="00992BD8" w:rsidP="00A253CA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9F342AE" w14:textId="77777777" w:rsidR="00992BD8" w:rsidRPr="00992BD8" w:rsidRDefault="00992BD8" w:rsidP="00A253C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4451D2BF" w14:textId="77777777" w:rsidR="00023477" w:rsidRDefault="00C113BF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20EB272" w14:textId="77777777" w:rsidR="007A2BCB" w:rsidRDefault="00992BD8" w:rsidP="00A253C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E076B6" w14:textId="77777777" w:rsidR="0011306C" w:rsidRDefault="007A2BCB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7042E4F" w14:textId="77777777" w:rsidTr="00CD4DD1">
        <w:tc>
          <w:tcPr>
            <w:tcW w:w="9104" w:type="dxa"/>
            <w:shd w:val="clear" w:color="auto" w:fill="D9D9D9"/>
          </w:tcPr>
          <w:p w14:paraId="3636FFE8" w14:textId="77777777" w:rsidR="0011306C" w:rsidRPr="00650D6C" w:rsidRDefault="0011306C" w:rsidP="00A253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6719464" w14:textId="77777777" w:rsidR="00D2702A" w:rsidRPr="0012157F" w:rsidRDefault="004F23F7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8193"/>
      </w:tblGrid>
      <w:tr w:rsidR="00FD0EDF" w:rsidRPr="00FD0EDF" w14:paraId="7BA7401B" w14:textId="77777777" w:rsidTr="00FD0ED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D0AFB" w14:textId="77777777" w:rsidR="00FD0EDF" w:rsidRPr="00FD0EDF" w:rsidRDefault="00FD0EDF">
            <w:pPr>
              <w:spacing w:before="6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FD0EDF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4589" w14:textId="77777777" w:rsidR="00FD0EDF" w:rsidRPr="00FD0EDF" w:rsidRDefault="00FD0EDF">
            <w:pPr>
              <w:spacing w:before="60"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FD0EDF">
              <w:rPr>
                <w:rFonts w:ascii="Arial" w:hAnsi="Arial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FD0EDF" w:rsidRPr="00FD0EDF" w14:paraId="412E9D5B" w14:textId="77777777" w:rsidTr="00FD0ED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33382" w14:textId="77777777" w:rsidR="00FD0EDF" w:rsidRPr="00FD0EDF" w:rsidRDefault="00FD0EDF">
            <w:pPr>
              <w:spacing w:before="60" w:after="12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EDF">
              <w:rPr>
                <w:rFonts w:ascii="Arial" w:hAnsi="Arial" w:cs="Arial"/>
              </w:rPr>
              <w:t>1</w:t>
            </w: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BEB0D" w14:textId="77777777" w:rsidR="00FD0EDF" w:rsidRPr="00FD0EDF" w:rsidRDefault="00FD0EDF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FD0EDF">
              <w:rPr>
                <w:rFonts w:ascii="Arial" w:hAnsi="Arial" w:cs="Arial"/>
                <w:b/>
                <w:bCs/>
              </w:rPr>
              <w:t>Sytuacja ekonomiczna lub finansowa</w:t>
            </w:r>
          </w:p>
          <w:p w14:paraId="29A52FFC" w14:textId="77777777" w:rsidR="00FD0EDF" w:rsidRPr="00FD0EDF" w:rsidRDefault="00FD0EDF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FD0EDF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  <w:tr w:rsidR="00FD0EDF" w:rsidRPr="00FD0EDF" w14:paraId="12B474CD" w14:textId="77777777" w:rsidTr="00FD0ED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7787D" w14:textId="77777777" w:rsidR="00FD0EDF" w:rsidRPr="00FD0EDF" w:rsidRDefault="00FD0EDF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FD0EDF">
              <w:rPr>
                <w:rFonts w:ascii="Arial" w:hAnsi="Arial" w:cs="Arial"/>
              </w:rPr>
              <w:t>2</w:t>
            </w: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61161" w14:textId="77777777" w:rsidR="00FD0EDF" w:rsidRPr="00FD0EDF" w:rsidRDefault="00FD0EDF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FD0EDF">
              <w:rPr>
                <w:rFonts w:ascii="Arial" w:hAnsi="Arial" w:cs="Arial"/>
                <w:b/>
                <w:bCs/>
              </w:rPr>
              <w:t>Zdolność techniczna lub zawodowa</w:t>
            </w:r>
          </w:p>
          <w:p w14:paraId="55C57208" w14:textId="77777777" w:rsidR="00FD0EDF" w:rsidRPr="00FD0EDF" w:rsidRDefault="00FD0EDF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FD0EDF">
              <w:rPr>
                <w:rFonts w:ascii="Arial" w:hAnsi="Arial" w:cs="Arial"/>
              </w:rPr>
              <w:t xml:space="preserve">O udzielenie zamówienia publicznego mogą ubiegać się wykonawcy, którzy spełniają warunki, dotyczące  zdolności technicznej lub zawodowej.        </w:t>
            </w:r>
            <w:r w:rsidRPr="00FD0EDF">
              <w:rPr>
                <w:rFonts w:ascii="Arial" w:hAnsi="Arial" w:cs="Arial"/>
                <w:i/>
                <w:iCs/>
              </w:rPr>
              <w:t xml:space="preserve">Ocena spełniania warunków udziału w postępowaniu będzie dokonana </w:t>
            </w:r>
            <w:r w:rsidRPr="00FD0EDF">
              <w:rPr>
                <w:rFonts w:ascii="Arial" w:hAnsi="Arial" w:cs="Arial"/>
                <w:i/>
                <w:iCs/>
              </w:rPr>
              <w:br/>
              <w:t xml:space="preserve">na zasadzie spełnia/nie spełnia w II etapie oceny badania ofert w którym Zamawiający żądać będzie przedstawienia dokumentów wyszczególnionych </w:t>
            </w:r>
            <w:r w:rsidRPr="00FD0EDF">
              <w:rPr>
                <w:rFonts w:ascii="Arial" w:hAnsi="Arial" w:cs="Arial"/>
                <w:i/>
                <w:iCs/>
              </w:rPr>
              <w:br/>
              <w:t>w rozdziale 9 ust. 9.2 SWZ (na podstawie art. 274 ust. 1)</w:t>
            </w:r>
          </w:p>
        </w:tc>
      </w:tr>
      <w:tr w:rsidR="00FD0EDF" w:rsidRPr="00FD0EDF" w14:paraId="747A3A09" w14:textId="77777777" w:rsidTr="00FD0ED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1926C" w14:textId="77777777" w:rsidR="00FD0EDF" w:rsidRPr="00FD0EDF" w:rsidRDefault="00FD0EDF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FD0EDF">
              <w:rPr>
                <w:rFonts w:ascii="Arial" w:hAnsi="Arial" w:cs="Arial"/>
              </w:rPr>
              <w:t>3</w:t>
            </w: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B0AAE" w14:textId="77777777" w:rsidR="00FD0EDF" w:rsidRPr="00FD0EDF" w:rsidRDefault="00FD0EDF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FD0EDF">
              <w:rPr>
                <w:rFonts w:ascii="Arial" w:hAnsi="Arial" w:cs="Arial"/>
                <w:b/>
                <w:bCs/>
              </w:rPr>
              <w:t>Zdolność do występowania w obrocie gospodarczym</w:t>
            </w:r>
          </w:p>
          <w:p w14:paraId="2E25A00F" w14:textId="77777777" w:rsidR="00FD0EDF" w:rsidRPr="00FD0EDF" w:rsidRDefault="00FD0EDF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FD0EDF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  <w:tr w:rsidR="00FD0EDF" w:rsidRPr="00FD0EDF" w14:paraId="65B243CD" w14:textId="77777777" w:rsidTr="00FD0EDF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15C44" w14:textId="77777777" w:rsidR="00FD0EDF" w:rsidRPr="00FD0EDF" w:rsidRDefault="00FD0EDF">
            <w:pPr>
              <w:spacing w:before="60" w:after="120" w:line="276" w:lineRule="auto"/>
              <w:jc w:val="center"/>
              <w:rPr>
                <w:rFonts w:ascii="Arial" w:hAnsi="Arial" w:cs="Arial"/>
              </w:rPr>
            </w:pPr>
            <w:r w:rsidRPr="00FD0EDF">
              <w:rPr>
                <w:rFonts w:ascii="Arial" w:hAnsi="Arial" w:cs="Arial"/>
              </w:rPr>
              <w:t>4</w:t>
            </w:r>
          </w:p>
        </w:tc>
        <w:tc>
          <w:tcPr>
            <w:tcW w:w="8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D4CE3" w14:textId="77777777" w:rsidR="00FD0EDF" w:rsidRPr="00FD0EDF" w:rsidRDefault="00FD0EDF">
            <w:pPr>
              <w:spacing w:before="6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FD0EDF">
              <w:rPr>
                <w:rFonts w:ascii="Arial" w:hAnsi="Arial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6A4B4C12" w14:textId="77777777" w:rsidR="00FD0EDF" w:rsidRPr="00FD0EDF" w:rsidRDefault="00FD0EDF">
            <w:pPr>
              <w:spacing w:before="60" w:after="120" w:line="276" w:lineRule="auto"/>
              <w:jc w:val="both"/>
              <w:rPr>
                <w:rFonts w:ascii="Arial" w:hAnsi="Arial" w:cs="Arial"/>
              </w:rPr>
            </w:pPr>
            <w:r w:rsidRPr="00FD0EDF">
              <w:rPr>
                <w:rFonts w:ascii="Arial" w:hAnsi="Arial" w:cs="Arial"/>
              </w:rPr>
              <w:t>Zamawiający nie stawia szczególnych warunków w tym zakresie.</w:t>
            </w:r>
          </w:p>
        </w:tc>
      </w:tr>
    </w:tbl>
    <w:p w14:paraId="304FFC6E" w14:textId="77777777" w:rsidR="00E21BB4" w:rsidRPr="0012157F" w:rsidRDefault="00257E73" w:rsidP="00A253C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E83FF9D" w14:textId="77777777" w:rsidR="0094561C" w:rsidRDefault="0094561C" w:rsidP="00A253C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</w:p>
    <w:p w14:paraId="0321CCE0" w14:textId="77777777" w:rsidR="0094561C" w:rsidRDefault="0094561C" w:rsidP="00A253C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</w:p>
    <w:p w14:paraId="0793CB1A" w14:textId="48F1E66D" w:rsidR="00E21BB4" w:rsidRPr="00E21BB4" w:rsidRDefault="00E21BB4" w:rsidP="00A253CA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BE34E54" w14:textId="77777777" w:rsidR="00C62F57" w:rsidRDefault="00C62F57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A40DAF5" w14:textId="77777777" w:rsidR="00C62F57" w:rsidRDefault="00C62F57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51CDF2A" w14:textId="77777777" w:rsidR="00721D87" w:rsidRDefault="00E21BB4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4FAA3941" w14:textId="77777777" w:rsidR="00721D87" w:rsidRDefault="00E21BB4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0635B23" w14:textId="77777777" w:rsidR="00721D87" w:rsidRPr="00721D87" w:rsidRDefault="00721D87" w:rsidP="00A253C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EAC3678" w14:textId="77777777" w:rsidR="00721D87" w:rsidRDefault="00E21BB4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FB24A85" w14:textId="77777777" w:rsidR="00E21BB4" w:rsidRPr="00E21BB4" w:rsidRDefault="00E21BB4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5E1C19B" w14:textId="77777777" w:rsidR="00E21BB4" w:rsidRDefault="00E21BB4" w:rsidP="00A253C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7672F4A" w14:textId="77777777" w:rsidR="0094561C" w:rsidRDefault="0094561C" w:rsidP="00A253C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00F7CD86" w14:textId="77777777" w:rsidR="0094561C" w:rsidRDefault="0094561C" w:rsidP="00A253C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7CB6C024" w14:textId="77777777" w:rsidR="0094561C" w:rsidRPr="00721D87" w:rsidRDefault="0094561C" w:rsidP="00A253CA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70CD49B9" w14:textId="77777777" w:rsidR="00C62F57" w:rsidRDefault="00257E73" w:rsidP="00A253C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7CDBDCC" w14:textId="77777777" w:rsidTr="00CD4DD1">
        <w:tc>
          <w:tcPr>
            <w:tcW w:w="9104" w:type="dxa"/>
            <w:shd w:val="clear" w:color="auto" w:fill="D9D9D9"/>
          </w:tcPr>
          <w:p w14:paraId="0E922623" w14:textId="77777777" w:rsidR="00BE6F04" w:rsidRPr="00650D6C" w:rsidRDefault="00E426EB" w:rsidP="00A253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AF6ED9C" w14:textId="77777777" w:rsidR="00FE4E2B" w:rsidRDefault="00E426EB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FC53226" w14:textId="77777777" w:rsidR="0094561C" w:rsidRDefault="0094561C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E06581" w14:textId="77777777" w:rsidR="0094561C" w:rsidRPr="00E426EB" w:rsidRDefault="0094561C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6313E11" w14:textId="77777777" w:rsidTr="00847232">
        <w:tc>
          <w:tcPr>
            <w:tcW w:w="9104" w:type="dxa"/>
            <w:shd w:val="clear" w:color="auto" w:fill="D9D9D9"/>
          </w:tcPr>
          <w:p w14:paraId="7E0663D8" w14:textId="77777777" w:rsidR="00E426EB" w:rsidRPr="00650D6C" w:rsidRDefault="00E426EB" w:rsidP="00A253C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A2701E5" w14:textId="77777777" w:rsidR="00E426EB" w:rsidRPr="0012157F" w:rsidRDefault="00E426EB" w:rsidP="00A253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80815E" w14:textId="77777777" w:rsidR="00E426EB" w:rsidRDefault="00E426EB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C22EAFA" w14:textId="77777777" w:rsidR="0094561C" w:rsidRPr="00E426EB" w:rsidRDefault="0094561C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DEF9817" w14:textId="77777777" w:rsidR="00E426EB" w:rsidRPr="00E426EB" w:rsidRDefault="00E426EB" w:rsidP="00A253CA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AA72E2" w14:textId="77777777" w:rsidR="00E426EB" w:rsidRPr="00FF0EBB" w:rsidRDefault="00E426EB" w:rsidP="00A253CA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50641B6" w14:textId="77777777" w:rsidR="00E426EB" w:rsidRPr="00E426EB" w:rsidRDefault="00E426EB" w:rsidP="00A253CA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C13B563" w14:textId="77777777" w:rsidR="00E426EB" w:rsidRPr="00FF0EBB" w:rsidRDefault="00E426EB" w:rsidP="00A253CA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B2281BD" w14:textId="77777777" w:rsidR="00E426EB" w:rsidRDefault="00E426EB" w:rsidP="00A253C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5D80347" w14:textId="77777777" w:rsidR="0012157F" w:rsidRPr="0012157F" w:rsidRDefault="0012157F" w:rsidP="00A253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02AFE8" w14:textId="77777777" w:rsidR="00524951" w:rsidRDefault="00FE4E2B" w:rsidP="00A253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1232D73" w14:textId="77777777" w:rsidR="00524951" w:rsidRDefault="00524951" w:rsidP="00A253CA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D936A45" w14:textId="77777777" w:rsidR="00FE4E2B" w:rsidRPr="0012157F" w:rsidRDefault="00524951" w:rsidP="00A253CA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B60BC91" w14:textId="77777777" w:rsidR="00484F88" w:rsidRPr="0012157F" w:rsidRDefault="006D536F" w:rsidP="00A253CA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09A96" w14:textId="77777777" w:rsidR="00D96802" w:rsidRDefault="00D96802" w:rsidP="0038231F">
      <w:pPr>
        <w:spacing w:after="0" w:line="240" w:lineRule="auto"/>
      </w:pPr>
      <w:r>
        <w:separator/>
      </w:r>
    </w:p>
  </w:endnote>
  <w:endnote w:type="continuationSeparator" w:id="0">
    <w:p w14:paraId="08BE90D0" w14:textId="77777777" w:rsidR="00D96802" w:rsidRDefault="00D968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6C309" w14:textId="77777777" w:rsidR="00555EEC" w:rsidRDefault="00555E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8AF3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C368BB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7337" w14:textId="77777777" w:rsidR="00555EEC" w:rsidRDefault="00555E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19B80" w14:textId="77777777" w:rsidR="00D96802" w:rsidRDefault="00D96802" w:rsidP="0038231F">
      <w:pPr>
        <w:spacing w:after="0" w:line="240" w:lineRule="auto"/>
      </w:pPr>
      <w:r>
        <w:separator/>
      </w:r>
    </w:p>
  </w:footnote>
  <w:footnote w:type="continuationSeparator" w:id="0">
    <w:p w14:paraId="5CB75634" w14:textId="77777777" w:rsidR="00D96802" w:rsidRDefault="00D96802" w:rsidP="0038231F">
      <w:pPr>
        <w:spacing w:after="0" w:line="240" w:lineRule="auto"/>
      </w:pPr>
      <w:r>
        <w:continuationSeparator/>
      </w:r>
    </w:p>
  </w:footnote>
  <w:footnote w:id="1">
    <w:p w14:paraId="71998C2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2AA28D5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914D5B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578D2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5DE9C" w14:textId="77777777" w:rsidR="00555EEC" w:rsidRDefault="00555E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7BFCB" w14:textId="77777777" w:rsidR="00555EEC" w:rsidRDefault="00555E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F1B4F" w14:textId="77777777" w:rsidR="00555EEC" w:rsidRDefault="00555E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6935918">
    <w:abstractNumId w:val="11"/>
  </w:num>
  <w:num w:numId="2" w16cid:durableId="1514108444">
    <w:abstractNumId w:val="0"/>
  </w:num>
  <w:num w:numId="3" w16cid:durableId="1528325415">
    <w:abstractNumId w:val="10"/>
  </w:num>
  <w:num w:numId="4" w16cid:durableId="1166435172">
    <w:abstractNumId w:val="13"/>
  </w:num>
  <w:num w:numId="5" w16cid:durableId="783310132">
    <w:abstractNumId w:val="12"/>
  </w:num>
  <w:num w:numId="6" w16cid:durableId="1618487854">
    <w:abstractNumId w:val="9"/>
  </w:num>
  <w:num w:numId="7" w16cid:durableId="1440906425">
    <w:abstractNumId w:val="1"/>
  </w:num>
  <w:num w:numId="8" w16cid:durableId="323776398">
    <w:abstractNumId w:val="6"/>
  </w:num>
  <w:num w:numId="9" w16cid:durableId="1503742948">
    <w:abstractNumId w:val="4"/>
  </w:num>
  <w:num w:numId="10" w16cid:durableId="562758056">
    <w:abstractNumId w:val="7"/>
  </w:num>
  <w:num w:numId="11" w16cid:durableId="1223448891">
    <w:abstractNumId w:val="5"/>
  </w:num>
  <w:num w:numId="12" w16cid:durableId="2126800914">
    <w:abstractNumId w:val="8"/>
  </w:num>
  <w:num w:numId="13" w16cid:durableId="1350453005">
    <w:abstractNumId w:val="3"/>
  </w:num>
  <w:num w:numId="14" w16cid:durableId="1203920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80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879A3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468C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5EEC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5BBE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561C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3CA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6802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0ED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2B194F"/>
  <w15:docId w15:val="{76830788-099E-4B09-9021-A43587134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764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6</cp:revision>
  <cp:lastPrinted>2016-07-26T10:32:00Z</cp:lastPrinted>
  <dcterms:created xsi:type="dcterms:W3CDTF">2023-07-05T05:46:00Z</dcterms:created>
  <dcterms:modified xsi:type="dcterms:W3CDTF">2023-10-31T13:06:00Z</dcterms:modified>
</cp:coreProperties>
</file>