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627E5FE4" w:rsidR="00630ED4" w:rsidRDefault="004F0DC7" w:rsidP="00AA2BEC">
      <w:pPr>
        <w:spacing w:line="276" w:lineRule="auto"/>
        <w:jc w:val="center"/>
        <w:rPr>
          <w:b/>
          <w:sz w:val="28"/>
          <w:szCs w:val="28"/>
        </w:rPr>
      </w:pPr>
      <w:r w:rsidRPr="004F0DC7">
        <w:rPr>
          <w:b/>
          <w:sz w:val="28"/>
          <w:szCs w:val="28"/>
        </w:rPr>
        <w:t>Usługi transportu lekarzy wykonujących wizyty domowe u pacjentów w Poradni Nocnej i Świątecznej Opieki Zdrowotnej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70AD3D7E" w14:textId="2297E85D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7D091C18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1BA094F1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4F0DC7">
      <w:pPr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469CB2FF" w:rsidR="004F0DC7" w:rsidRDefault="004F0DC7" w:rsidP="004F0DC7">
      <w:pPr>
        <w:spacing w:line="360" w:lineRule="auto"/>
        <w:ind w:left="142"/>
        <w:jc w:val="both"/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 w:rsidR="009306A6">
        <w:rPr>
          <w:sz w:val="22"/>
          <w:szCs w:val="22"/>
        </w:rPr>
        <w:t xml:space="preserve">stawka za </w:t>
      </w:r>
      <w:r>
        <w:rPr>
          <w:sz w:val="22"/>
          <w:szCs w:val="22"/>
        </w:rPr>
        <w:t xml:space="preserve">1 </w:t>
      </w:r>
      <w:r w:rsidR="009306A6">
        <w:rPr>
          <w:sz w:val="22"/>
          <w:szCs w:val="22"/>
        </w:rPr>
        <w:t>km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………… zł brutto</w:t>
      </w:r>
      <w:r>
        <w:rPr>
          <w:sz w:val="22"/>
          <w:szCs w:val="22"/>
        </w:rPr>
        <w:t xml:space="preserve"> (słownie: ………………….. brutto).</w:t>
      </w:r>
    </w:p>
    <w:p w14:paraId="4D367D92" w14:textId="77777777" w:rsidR="004F0DC7" w:rsidRDefault="004F0DC7" w:rsidP="004F0DC7">
      <w:pPr>
        <w:ind w:left="142"/>
        <w:jc w:val="both"/>
      </w:pPr>
    </w:p>
    <w:p w14:paraId="3E7C3663" w14:textId="6F2C1ABE" w:rsidR="004F0DC7" w:rsidRPr="00825A27" w:rsidRDefault="005D7D1A" w:rsidP="00825A27">
      <w:pPr>
        <w:spacing w:line="360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 12 miesięcy od daty zawarcia umowy.</w:t>
      </w:r>
    </w:p>
    <w:p w14:paraId="3E3F4078" w14:textId="0A0AD1AE" w:rsidR="004F0DC7" w:rsidRPr="00825A27" w:rsidRDefault="005D7D1A" w:rsidP="00825A27">
      <w:pPr>
        <w:spacing w:line="360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Okres gwarancji: zgodnie z zapisami w umowie</w:t>
      </w:r>
    </w:p>
    <w:p w14:paraId="0FFCD447" w14:textId="62D70D75" w:rsidR="00E401EB" w:rsidRPr="00825A27" w:rsidRDefault="005D7D1A" w:rsidP="00825A27">
      <w:pPr>
        <w:spacing w:line="360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 xml:space="preserve">  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43D3FDA4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A96086">
        <w:t>4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Pzp.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Pzp</w:t>
      </w:r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11FE1DFF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96086">
      <w:rPr>
        <w:sz w:val="20"/>
        <w:szCs w:val="20"/>
      </w:rPr>
      <w:t>1</w:t>
    </w:r>
    <w:r w:rsidR="00C75B1E">
      <w:rPr>
        <w:sz w:val="20"/>
        <w:szCs w:val="20"/>
      </w:rPr>
      <w:t>24</w:t>
    </w:r>
    <w:r w:rsidR="001D2B20">
      <w:rPr>
        <w:sz w:val="20"/>
        <w:szCs w:val="20"/>
      </w:rPr>
      <w:t>/202</w:t>
    </w:r>
    <w:r w:rsidR="00A96086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0F3465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558C8"/>
    <w:rsid w:val="00567CC9"/>
    <w:rsid w:val="005844F6"/>
    <w:rsid w:val="00594233"/>
    <w:rsid w:val="00597CA9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A12D3"/>
    <w:rsid w:val="007D475B"/>
    <w:rsid w:val="007E331F"/>
    <w:rsid w:val="00815BC9"/>
    <w:rsid w:val="008174DB"/>
    <w:rsid w:val="00825A27"/>
    <w:rsid w:val="008631F1"/>
    <w:rsid w:val="00870992"/>
    <w:rsid w:val="00880797"/>
    <w:rsid w:val="008B3C3C"/>
    <w:rsid w:val="008C082A"/>
    <w:rsid w:val="00924E28"/>
    <w:rsid w:val="009306A6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77D6D"/>
    <w:rsid w:val="00B9086B"/>
    <w:rsid w:val="00BC00BF"/>
    <w:rsid w:val="00BC4F99"/>
    <w:rsid w:val="00C22F7D"/>
    <w:rsid w:val="00C75B1E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3</Pages>
  <Words>680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Ćwiertka</cp:lastModifiedBy>
  <cp:revision>11</cp:revision>
  <dcterms:created xsi:type="dcterms:W3CDTF">2022-06-20T09:42:00Z</dcterms:created>
  <dcterms:modified xsi:type="dcterms:W3CDTF">2023-10-31T13:03:00Z</dcterms:modified>
</cp:coreProperties>
</file>