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F5867" w:rsidRPr="006F5867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F5867" w:rsidRPr="00C14101" w:rsidTr="007A43A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F5867" w:rsidRPr="00C14101" w:rsidRDefault="006F5867" w:rsidP="007A43A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F5867" w:rsidRPr="00C14101" w:rsidRDefault="006F5867" w:rsidP="007A43A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F586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F586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F5867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F5867" w:rsidRPr="00C14101" w:rsidRDefault="006F5867" w:rsidP="007A43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F5867" w:rsidRPr="00C14101" w:rsidRDefault="006F5867" w:rsidP="007A43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F586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6F586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58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2023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F5867" w:rsidRPr="00D62E6E" w:rsidTr="007A43AA">
        <w:tc>
          <w:tcPr>
            <w:tcW w:w="2269" w:type="dxa"/>
            <w:shd w:val="clear" w:color="auto" w:fill="auto"/>
          </w:tcPr>
          <w:p w:rsidR="006F5867" w:rsidRPr="00D62E6E" w:rsidRDefault="006F5867" w:rsidP="007A43A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5867" w:rsidRPr="00D62E6E" w:rsidRDefault="006F5867" w:rsidP="007A43A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F58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FER.271.21.2023</w:t>
            </w:r>
          </w:p>
        </w:tc>
      </w:tr>
    </w:tbl>
    <w:p w:rsidR="00BC121E" w:rsidRDefault="006F586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F5867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F58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F586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A53" w:rsidRDefault="004D5A53">
      <w:r>
        <w:separator/>
      </w:r>
    </w:p>
  </w:endnote>
  <w:endnote w:type="continuationSeparator" w:id="1">
    <w:p w:rsidR="004D5A53" w:rsidRDefault="004D5A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38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384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67" w:rsidRDefault="006F58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A53" w:rsidRDefault="004D5A53">
      <w:r>
        <w:separator/>
      </w:r>
    </w:p>
  </w:footnote>
  <w:footnote w:type="continuationSeparator" w:id="1">
    <w:p w:rsidR="004D5A53" w:rsidRDefault="004D5A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67" w:rsidRDefault="006F58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67" w:rsidRDefault="006F58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867" w:rsidRDefault="006F58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F586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A53"/>
    <w:rsid w:val="004D5C77"/>
    <w:rsid w:val="00517FF1"/>
    <w:rsid w:val="00533E9F"/>
    <w:rsid w:val="0056132E"/>
    <w:rsid w:val="00581ACB"/>
    <w:rsid w:val="00583ED5"/>
    <w:rsid w:val="00597DD0"/>
    <w:rsid w:val="005A5013"/>
    <w:rsid w:val="005C0282"/>
    <w:rsid w:val="005C3627"/>
    <w:rsid w:val="005E384C"/>
    <w:rsid w:val="005E622E"/>
    <w:rsid w:val="0061515B"/>
    <w:rsid w:val="00620E37"/>
    <w:rsid w:val="00641063"/>
    <w:rsid w:val="00664D2F"/>
    <w:rsid w:val="00686C95"/>
    <w:rsid w:val="00697D36"/>
    <w:rsid w:val="006B51E7"/>
    <w:rsid w:val="006D68D8"/>
    <w:rsid w:val="006E0FAA"/>
    <w:rsid w:val="006F5867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8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81AC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2023-10-31T12:30:00Z</cp:lastPrinted>
  <dcterms:created xsi:type="dcterms:W3CDTF">2023-10-31T12:30:00Z</dcterms:created>
  <dcterms:modified xsi:type="dcterms:W3CDTF">2023-10-31T12:30:00Z</dcterms:modified>
</cp:coreProperties>
</file>