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9763C" w:rsidRPr="00F9763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F9763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76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remontu wewnętrznej instalacji wodociągowej i kanalizacyjnej  w budynku mieszkalnym przy ul. Gombrowicza 1 w Częstochowie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763C" w:rsidRPr="00A2540E" w:rsidTr="00CF4371">
        <w:tc>
          <w:tcPr>
            <w:tcW w:w="2269" w:type="dxa"/>
            <w:shd w:val="clear" w:color="auto" w:fill="auto"/>
          </w:tcPr>
          <w:p w:rsidR="00F9763C" w:rsidRPr="00A2540E" w:rsidRDefault="00F9763C" w:rsidP="00CF43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763C" w:rsidRPr="00A2540E" w:rsidRDefault="00F9763C" w:rsidP="00CF43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76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RK-NZ.261.101.2023.ŁZ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763C" w:rsidRPr="00F9763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9763C" w:rsidRPr="00F9763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F9763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763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091" w:rsidRDefault="00681091" w:rsidP="00025386">
      <w:pPr>
        <w:spacing w:after="0" w:line="240" w:lineRule="auto"/>
      </w:pPr>
      <w:r>
        <w:separator/>
      </w:r>
    </w:p>
  </w:endnote>
  <w:endnote w:type="continuationSeparator" w:id="0">
    <w:p w:rsidR="00681091" w:rsidRDefault="006810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63C" w:rsidRDefault="00F976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6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6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63C" w:rsidRDefault="00F97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091" w:rsidRDefault="00681091" w:rsidP="00025386">
      <w:pPr>
        <w:spacing w:after="0" w:line="240" w:lineRule="auto"/>
      </w:pPr>
      <w:r>
        <w:separator/>
      </w:r>
    </w:p>
  </w:footnote>
  <w:footnote w:type="continuationSeparator" w:id="0">
    <w:p w:rsidR="00681091" w:rsidRDefault="006810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63C" w:rsidRDefault="00F97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63C" w:rsidRDefault="00F976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63C" w:rsidRDefault="00F976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09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81091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763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8CE40B6-52EC-4802-A6A0-890846F3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2023-10-30T09:04:00Z</dcterms:created>
  <dcterms:modified xsi:type="dcterms:W3CDTF">2023-10-30T09:04:00Z</dcterms:modified>
</cp:coreProperties>
</file>