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C2036" w:rsidRPr="000C203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C203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2036">
        <w:rPr>
          <w:rFonts w:ascii="Arial" w:hAnsi="Arial" w:cs="Arial"/>
        </w:rPr>
        <w:t>Gmina Szerzyny</w:t>
      </w:r>
    </w:p>
    <w:p w:rsidR="006676AE" w:rsidRPr="0012157F" w:rsidRDefault="000C203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C2036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0C2036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C203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C2036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0C2036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C2036" w:rsidRPr="0012157F" w:rsidTr="000B4759">
        <w:tc>
          <w:tcPr>
            <w:tcW w:w="9104" w:type="dxa"/>
            <w:shd w:val="clear" w:color="auto" w:fill="D9D9D9"/>
          </w:tcPr>
          <w:p w:rsidR="000C2036" w:rsidRPr="0012157F" w:rsidRDefault="000C2036" w:rsidP="000B475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C2036" w:rsidRPr="0012157F" w:rsidRDefault="000C2036" w:rsidP="000B475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C203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C203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C203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C2036" w:rsidRPr="0002400C" w:rsidRDefault="000C2036" w:rsidP="0002400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C203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20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na terenie gminy Szerzyny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2036" w:rsidRPr="00A2540E" w:rsidTr="000B4759">
        <w:tc>
          <w:tcPr>
            <w:tcW w:w="2269" w:type="dxa"/>
            <w:shd w:val="clear" w:color="auto" w:fill="auto"/>
          </w:tcPr>
          <w:p w:rsidR="000C2036" w:rsidRPr="00A2540E" w:rsidRDefault="000C2036" w:rsidP="000B47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2036" w:rsidRPr="00A2540E" w:rsidRDefault="000C2036" w:rsidP="000B47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20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FER.271.20.2023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C2036" w:rsidRPr="000C2036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02400C" w:rsidRDefault="007A2BCB" w:rsidP="0002400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02400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12157F" w:rsidRPr="0002400C" w:rsidRDefault="00E426EB" w:rsidP="0002400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09F" w:rsidRDefault="002E709F" w:rsidP="0038231F">
      <w:pPr>
        <w:spacing w:after="0" w:line="240" w:lineRule="auto"/>
      </w:pPr>
      <w:r>
        <w:separator/>
      </w:r>
    </w:p>
  </w:endnote>
  <w:endnote w:type="continuationSeparator" w:id="1">
    <w:p w:rsidR="002E709F" w:rsidRDefault="002E70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36" w:rsidRDefault="000C203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5B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5B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36" w:rsidRDefault="000C20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09F" w:rsidRDefault="002E709F" w:rsidP="0038231F">
      <w:pPr>
        <w:spacing w:after="0" w:line="240" w:lineRule="auto"/>
      </w:pPr>
      <w:r>
        <w:separator/>
      </w:r>
    </w:p>
  </w:footnote>
  <w:footnote w:type="continuationSeparator" w:id="1">
    <w:p w:rsidR="002E709F" w:rsidRDefault="002E709F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36" w:rsidRDefault="000C20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36" w:rsidRDefault="000C20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36" w:rsidRDefault="000C203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C2036"/>
    <w:rsid w:val="00023477"/>
    <w:rsid w:val="0002400C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036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709F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BB5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6733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2023-10-24T11:27:00Z</cp:lastPrinted>
  <dcterms:created xsi:type="dcterms:W3CDTF">2023-10-24T11:28:00Z</dcterms:created>
  <dcterms:modified xsi:type="dcterms:W3CDTF">2023-10-24T11:28:00Z</dcterms:modified>
</cp:coreProperties>
</file>