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B0A79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4F170F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F170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Budowa zintegrowanej sieci ścieżek pieszo-rowerowych w gminie Drwinia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F170F" w:rsidRPr="00A2540E" w:rsidTr="00284FB8">
        <w:tc>
          <w:tcPr>
            <w:tcW w:w="2269" w:type="dxa"/>
            <w:shd w:val="clear" w:color="auto" w:fill="auto"/>
          </w:tcPr>
          <w:p w:rsidR="004F170F" w:rsidRPr="00A2540E" w:rsidRDefault="004F170F" w:rsidP="00284F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F170F" w:rsidRPr="00A2540E" w:rsidRDefault="004F170F" w:rsidP="00284F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F170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ZP.271.23.2023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F170F" w:rsidRPr="004F170F">
        <w:rPr>
          <w:rFonts w:ascii="Arial" w:hAnsi="Arial" w:cs="Arial"/>
          <w:b/>
          <w:sz w:val="24"/>
          <w:szCs w:val="24"/>
        </w:rPr>
        <w:t>GMINA DRWINIA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F170F" w:rsidRPr="004F170F">
        <w:rPr>
          <w:rFonts w:ascii="Arial" w:hAnsi="Arial" w:cs="Arial"/>
          <w:sz w:val="24"/>
          <w:szCs w:val="24"/>
        </w:rPr>
        <w:t>(</w:t>
      </w:r>
      <w:proofErr w:type="spellStart"/>
      <w:r w:rsidR="004F170F" w:rsidRPr="004F170F">
        <w:rPr>
          <w:rFonts w:ascii="Arial" w:hAnsi="Arial" w:cs="Arial"/>
          <w:sz w:val="24"/>
          <w:szCs w:val="24"/>
        </w:rPr>
        <w:t>t.j</w:t>
      </w:r>
      <w:proofErr w:type="spellEnd"/>
      <w:r w:rsidR="004F170F" w:rsidRPr="004F170F">
        <w:rPr>
          <w:rFonts w:ascii="Arial" w:hAnsi="Arial" w:cs="Arial"/>
          <w:sz w:val="24"/>
          <w:szCs w:val="24"/>
        </w:rPr>
        <w:t>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B0A79" w:rsidRPr="00EC357E" w:rsidRDefault="00EB0A79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bookmarkEnd w:id="0"/>
    <w:p w:rsidR="00EC357E" w:rsidRPr="00EC357E" w:rsidRDefault="00EC357E" w:rsidP="00EC357E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C357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kwalifikowany podpis elektroniczny / podpis zaufany / podpis osobisty </w:t>
      </w:r>
      <w:r w:rsidRPr="00EC357E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osoby uprawnionej do reprezentowania wykonawców wspólnie ubiegających się o udzielenie zamówienia</w:t>
      </w: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  <w:bookmarkStart w:id="1" w:name="_GoBack"/>
      <w:bookmarkEnd w:id="1"/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EB0A7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70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F4F" w:rsidRDefault="00005F4F" w:rsidP="00025386">
      <w:pPr>
        <w:spacing w:after="0" w:line="240" w:lineRule="auto"/>
      </w:pPr>
      <w:r>
        <w:separator/>
      </w:r>
    </w:p>
  </w:endnote>
  <w:endnote w:type="continuationSeparator" w:id="0">
    <w:p w:rsidR="00005F4F" w:rsidRDefault="00005F4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170F" w:rsidRDefault="004F17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170F" w:rsidRDefault="004F17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F4F" w:rsidRDefault="00005F4F" w:rsidP="00025386">
      <w:pPr>
        <w:spacing w:after="0" w:line="240" w:lineRule="auto"/>
      </w:pPr>
      <w:r>
        <w:separator/>
      </w:r>
    </w:p>
  </w:footnote>
  <w:footnote w:type="continuationSeparator" w:id="0">
    <w:p w:rsidR="00005F4F" w:rsidRDefault="00005F4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170F" w:rsidRDefault="004F17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170F" w:rsidRDefault="004F17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170F" w:rsidRDefault="004F17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5F4F"/>
    <w:rsid w:val="00005F4F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4F170F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70EE9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0A79"/>
    <w:rsid w:val="00EC10EE"/>
    <w:rsid w:val="00EC357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2796B3D0-177C-432E-9E3B-F95806D0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2023-10-20T11:03:00Z</cp:lastPrinted>
  <dcterms:created xsi:type="dcterms:W3CDTF">2023-10-20T11:52:00Z</dcterms:created>
  <dcterms:modified xsi:type="dcterms:W3CDTF">2023-10-20T11:52:00Z</dcterms:modified>
</cp:coreProperties>
</file>