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3081A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10084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084A">
        <w:rPr>
          <w:rFonts w:ascii="Arial" w:hAnsi="Arial" w:cs="Arial"/>
        </w:rPr>
        <w:t>GMINA DRWINIA</w:t>
      </w:r>
    </w:p>
    <w:p w:rsidR="006676AE" w:rsidRPr="0012157F" w:rsidRDefault="0010084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084A">
        <w:rPr>
          <w:rFonts w:ascii="Arial" w:hAnsi="Arial" w:cs="Arial"/>
        </w:rPr>
        <w:t>Drwinia</w:t>
      </w:r>
      <w:r w:rsidR="006676AE" w:rsidRPr="0012157F">
        <w:rPr>
          <w:rFonts w:ascii="Arial" w:hAnsi="Arial" w:cs="Arial"/>
        </w:rPr>
        <w:t xml:space="preserve"> </w:t>
      </w:r>
      <w:r w:rsidRPr="0010084A">
        <w:rPr>
          <w:rFonts w:ascii="Arial" w:hAnsi="Arial" w:cs="Arial"/>
        </w:rPr>
        <w:t>57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10084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0084A">
        <w:rPr>
          <w:rFonts w:ascii="Arial" w:hAnsi="Arial" w:cs="Arial"/>
        </w:rPr>
        <w:t>32-709</w:t>
      </w:r>
      <w:r w:rsidR="006676AE" w:rsidRPr="0012157F">
        <w:rPr>
          <w:rFonts w:ascii="Arial" w:hAnsi="Arial" w:cs="Arial"/>
        </w:rPr>
        <w:t xml:space="preserve"> </w:t>
      </w:r>
      <w:r w:rsidRPr="0010084A">
        <w:rPr>
          <w:rFonts w:ascii="Arial" w:hAnsi="Arial" w:cs="Arial"/>
        </w:rPr>
        <w:t>Drwinia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0084A" w:rsidRPr="0012157F" w:rsidTr="00284FB8">
        <w:tc>
          <w:tcPr>
            <w:tcW w:w="9104" w:type="dxa"/>
            <w:shd w:val="clear" w:color="auto" w:fill="D9D9D9"/>
          </w:tcPr>
          <w:p w:rsidR="0010084A" w:rsidRPr="0012157F" w:rsidRDefault="0010084A" w:rsidP="00284FB8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0084A" w:rsidRPr="0012157F" w:rsidRDefault="0010084A" w:rsidP="00284FB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0084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0084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0084A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10084A" w:rsidRPr="00612283" w:rsidRDefault="0010084A" w:rsidP="00284FB8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10084A" w:rsidRPr="00612283" w:rsidRDefault="0010084A" w:rsidP="00284FB8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10084A" w:rsidRPr="0012157F" w:rsidRDefault="0010084A" w:rsidP="00284FB8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10084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0084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 zintegrowanej sieci ścieżek pieszo-rowerowych w gminie Drwinia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0084A" w:rsidRPr="00A2540E" w:rsidTr="00284FB8">
        <w:tc>
          <w:tcPr>
            <w:tcW w:w="2269" w:type="dxa"/>
            <w:shd w:val="clear" w:color="auto" w:fill="auto"/>
          </w:tcPr>
          <w:p w:rsidR="0010084A" w:rsidRPr="00A2540E" w:rsidRDefault="0010084A" w:rsidP="00284F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0084A" w:rsidRPr="00A2540E" w:rsidRDefault="0010084A" w:rsidP="00284F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0084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ZP.271.23.2023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0084A" w:rsidRPr="0010084A">
        <w:rPr>
          <w:rFonts w:ascii="Arial" w:hAnsi="Arial" w:cs="Arial"/>
          <w:b/>
          <w:sz w:val="24"/>
          <w:szCs w:val="24"/>
        </w:rPr>
        <w:t>GMINA DRWINIA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10084A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10084A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</w:t>
      </w:r>
      <w:r w:rsidR="0013081A">
        <w:rPr>
          <w:rFonts w:ascii="Arial" w:hAnsi="Arial" w:cs="Arial"/>
          <w:i/>
          <w:sz w:val="20"/>
          <w:szCs w:val="20"/>
        </w:rPr>
        <w:t>ch w art. 108 ust. 1 pkt 1, 2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0084A" w:rsidRPr="0012157F" w:rsidTr="00284FB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84A" w:rsidRPr="0012157F" w:rsidRDefault="0010084A" w:rsidP="00284FB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084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84A" w:rsidRPr="0012157F" w:rsidRDefault="0010084A" w:rsidP="00284FB8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084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10084A" w:rsidRPr="0010084A" w:rsidRDefault="0010084A" w:rsidP="00284FB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084A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 Zamawiający uzna warunek za spełniony poprzez posiadanie przez Wykonawcę ubezpieczenia od  odpowiedzialności cywilnej w zakresie </w:t>
            </w:r>
            <w:r w:rsidRPr="0010084A">
              <w:rPr>
                <w:rFonts w:ascii="Arial" w:hAnsi="Arial" w:cs="Arial"/>
                <w:sz w:val="24"/>
                <w:szCs w:val="24"/>
              </w:rPr>
              <w:lastRenderedPageBreak/>
              <w:t xml:space="preserve">prowadzonej działalności związanej z przedmiotem zamówienia  na sumę gwarancyjną odpowiadającą wartości co najmniej:                     </w:t>
            </w:r>
          </w:p>
          <w:p w:rsidR="0010084A" w:rsidRPr="0010084A" w:rsidRDefault="0010084A" w:rsidP="00284FB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084A">
              <w:rPr>
                <w:rFonts w:ascii="Arial" w:hAnsi="Arial" w:cs="Arial"/>
                <w:sz w:val="24"/>
                <w:szCs w:val="24"/>
              </w:rPr>
              <w:t xml:space="preserve">a) 20 000,00 zł  - dla zadania częściowe nr 1 </w:t>
            </w:r>
          </w:p>
          <w:p w:rsidR="0010084A" w:rsidRPr="0012157F" w:rsidRDefault="0010084A" w:rsidP="00284FB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084A">
              <w:rPr>
                <w:rFonts w:ascii="Arial" w:hAnsi="Arial" w:cs="Arial"/>
                <w:sz w:val="24"/>
                <w:szCs w:val="24"/>
              </w:rPr>
              <w:t>b) 20 000,00 zł  - dla zadania częściowe nr 2</w:t>
            </w:r>
          </w:p>
        </w:tc>
      </w:tr>
      <w:tr w:rsidR="0010084A" w:rsidRPr="0012157F" w:rsidTr="00284FB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84A" w:rsidRPr="0012157F" w:rsidRDefault="0010084A" w:rsidP="00284FB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084A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84A" w:rsidRPr="0012157F" w:rsidRDefault="0010084A" w:rsidP="00284FB8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084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0084A" w:rsidRPr="0010084A" w:rsidRDefault="0010084A" w:rsidP="00284FB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084A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10084A" w:rsidRPr="0010084A" w:rsidRDefault="0010084A" w:rsidP="00284FB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084A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że:</w:t>
            </w:r>
          </w:p>
          <w:p w:rsidR="0010084A" w:rsidRPr="0010084A" w:rsidRDefault="0010084A" w:rsidP="00284FB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084A">
              <w:rPr>
                <w:rFonts w:ascii="Arial" w:hAnsi="Arial" w:cs="Arial"/>
                <w:sz w:val="24"/>
                <w:szCs w:val="24"/>
              </w:rPr>
              <w:t>1)w okresie ostatnich pięciu lat przed upływem terminu składania ofert, a jeżeli okres prowadzenia działalności jest krótszy w tym okresie wykonał co najmniej jedno zamówienie polegające na realizacji zadań z branży drogowej w zakres którego wchodziły w szczególności:  roboty brukarskie, bitumiczne, kanalizacji deszczowe o wartości tego zamówienia  minimum  50 000,00 zł brutto (powyższy zakres o wartość  50 000,00  można wykazać w nie więcej niż 1 zamówieniu) - dotyczy każdego zadania osobno</w:t>
            </w:r>
          </w:p>
          <w:p w:rsidR="0010084A" w:rsidRPr="0010084A" w:rsidRDefault="0010084A" w:rsidP="00284FB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084A">
              <w:rPr>
                <w:rFonts w:ascii="Arial" w:hAnsi="Arial" w:cs="Arial"/>
                <w:sz w:val="24"/>
                <w:szCs w:val="24"/>
              </w:rPr>
              <w:t>2)dysponuje co najmniej:</w:t>
            </w:r>
          </w:p>
          <w:p w:rsidR="0010084A" w:rsidRPr="0010084A" w:rsidRDefault="0010084A" w:rsidP="00284FB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084A">
              <w:rPr>
                <w:rFonts w:ascii="Arial" w:hAnsi="Arial" w:cs="Arial"/>
                <w:sz w:val="24"/>
                <w:szCs w:val="24"/>
              </w:rPr>
              <w:t>a)  jedną osobą posiadającą uprawnienia do kierowania robotami budowlanymi ( kierownik budowy) w specjalności drogowej lub odpowiadające im uprawnienia w specjalności konstrukcyjno-budowlanej wydane przed 11.07.2003r. dla zadania nr 1 i 2</w:t>
            </w:r>
          </w:p>
          <w:p w:rsidR="0010084A" w:rsidRPr="0012157F" w:rsidRDefault="0010084A" w:rsidP="00284FB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084A">
              <w:rPr>
                <w:rFonts w:ascii="Arial" w:hAnsi="Arial" w:cs="Arial"/>
                <w:sz w:val="24"/>
                <w:szCs w:val="24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</w:t>
            </w:r>
          </w:p>
        </w:tc>
      </w:tr>
    </w:tbl>
    <w:p w:rsidR="0013081A" w:rsidRDefault="0013081A" w:rsidP="0013081A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b/>
          <w:sz w:val="24"/>
          <w:szCs w:val="24"/>
        </w:rPr>
      </w:pPr>
    </w:p>
    <w:p w:rsidR="0013081A" w:rsidRDefault="0013081A" w:rsidP="0013081A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b/>
          <w:sz w:val="24"/>
          <w:szCs w:val="24"/>
        </w:rPr>
      </w:pPr>
    </w:p>
    <w:p w:rsidR="0013081A" w:rsidRPr="0013081A" w:rsidRDefault="0013081A" w:rsidP="0013081A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b/>
          <w:sz w:val="24"/>
          <w:szCs w:val="24"/>
        </w:rPr>
      </w:pPr>
      <w:r w:rsidRPr="0013081A">
        <w:rPr>
          <w:rFonts w:ascii="Arial" w:hAnsi="Arial" w:cs="Arial"/>
          <w:b/>
          <w:sz w:val="24"/>
          <w:szCs w:val="24"/>
        </w:rPr>
        <w:t>Oświadczam, że w celu potwierdzenia spełniania warunków udziału w postępowaniu:</w:t>
      </w:r>
    </w:p>
    <w:p w:rsidR="0013081A" w:rsidRPr="0013081A" w:rsidRDefault="0013081A" w:rsidP="0013081A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13081A">
        <w:rPr>
          <w:rFonts w:ascii="Arial" w:hAnsi="Arial" w:cs="Arial"/>
          <w:bCs/>
          <w:sz w:val="24"/>
          <w:szCs w:val="24"/>
        </w:rPr>
        <w:t xml:space="preserve">□ </w:t>
      </w:r>
      <w:r w:rsidRPr="0013081A">
        <w:rPr>
          <w:rFonts w:ascii="Arial" w:hAnsi="Arial" w:cs="Arial"/>
          <w:sz w:val="24"/>
          <w:szCs w:val="24"/>
          <w:u w:val="single"/>
        </w:rPr>
        <w:t>nie będę polegał na zasobach podmiotów innych</w:t>
      </w:r>
    </w:p>
    <w:p w:rsidR="0013081A" w:rsidRPr="0013081A" w:rsidRDefault="0013081A" w:rsidP="0013081A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13081A">
        <w:rPr>
          <w:rFonts w:ascii="Arial" w:hAnsi="Arial" w:cs="Arial"/>
          <w:bCs/>
          <w:sz w:val="24"/>
          <w:szCs w:val="24"/>
        </w:rPr>
        <w:t xml:space="preserve">□ </w:t>
      </w:r>
      <w:r w:rsidRPr="0013081A">
        <w:rPr>
          <w:rFonts w:ascii="Arial" w:hAnsi="Arial" w:cs="Arial"/>
          <w:sz w:val="24"/>
          <w:szCs w:val="24"/>
          <w:u w:val="single"/>
        </w:rPr>
        <w:t>będę polegał na zasobach podmiotów innych  w zakresie:</w:t>
      </w:r>
    </w:p>
    <w:p w:rsidR="0013081A" w:rsidRPr="0013081A" w:rsidRDefault="0013081A" w:rsidP="0013081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  <w:sz w:val="24"/>
          <w:szCs w:val="24"/>
        </w:rPr>
      </w:pPr>
      <w:r w:rsidRPr="0013081A">
        <w:rPr>
          <w:rFonts w:ascii="Arial" w:hAnsi="Arial" w:cs="Arial"/>
          <w:sz w:val="24"/>
          <w:szCs w:val="24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0"/>
        <w:gridCol w:w="5862"/>
      </w:tblGrid>
      <w:tr w:rsidR="0013081A" w:rsidRPr="0013081A" w:rsidTr="0013081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1A" w:rsidRPr="0013081A" w:rsidRDefault="0013081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13081A">
              <w:rPr>
                <w:rFonts w:ascii="Arial" w:hAnsi="Arial" w:cs="Arial"/>
                <w:sz w:val="24"/>
                <w:szCs w:val="24"/>
              </w:rP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1A" w:rsidRPr="0013081A" w:rsidRDefault="0013081A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13081A">
              <w:rPr>
                <w:rFonts w:ascii="Arial" w:hAnsi="Arial" w:cs="Arial"/>
                <w:sz w:val="24"/>
                <w:szCs w:val="24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1A" w:rsidRPr="0013081A" w:rsidRDefault="0013081A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13081A">
              <w:rPr>
                <w:rFonts w:ascii="Arial" w:hAnsi="Arial" w:cs="Arial"/>
                <w:sz w:val="24"/>
                <w:szCs w:val="24"/>
              </w:rPr>
              <w:t>zakres  udostępnienia</w:t>
            </w:r>
          </w:p>
        </w:tc>
      </w:tr>
      <w:tr w:rsidR="0013081A" w:rsidRPr="0013081A" w:rsidTr="0013081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1A" w:rsidRPr="0013081A" w:rsidRDefault="0013081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13081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1A" w:rsidRPr="0013081A" w:rsidRDefault="0013081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1A" w:rsidRPr="0013081A" w:rsidRDefault="0013081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3081A" w:rsidRPr="0013081A" w:rsidRDefault="0013081A" w:rsidP="0013081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3081A">
        <w:rPr>
          <w:rFonts w:ascii="Arial" w:hAnsi="Arial" w:cs="Arial"/>
          <w:sz w:val="24"/>
          <w:szCs w:val="24"/>
        </w:rPr>
        <w:t>Oświadczam, że ww. podmioty będą realizować roboty budowlane /usługi do realizacji których ich zdolności są wymagane.</w:t>
      </w:r>
    </w:p>
    <w:p w:rsidR="0013081A" w:rsidRPr="0013081A" w:rsidRDefault="0013081A" w:rsidP="0013081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  <w:sz w:val="24"/>
          <w:szCs w:val="24"/>
        </w:rPr>
      </w:pPr>
      <w:r w:rsidRPr="0013081A">
        <w:rPr>
          <w:rFonts w:ascii="Arial" w:hAnsi="Arial" w:cs="Arial"/>
          <w:sz w:val="24"/>
          <w:szCs w:val="24"/>
        </w:rPr>
        <w:t xml:space="preserve">b) sytuacji ekonomicznej lub finansowej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0"/>
        <w:gridCol w:w="5862"/>
      </w:tblGrid>
      <w:tr w:rsidR="0013081A" w:rsidRPr="0013081A" w:rsidTr="0013081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1A" w:rsidRPr="0013081A" w:rsidRDefault="0013081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13081A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1A" w:rsidRPr="0013081A" w:rsidRDefault="0013081A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13081A">
              <w:rPr>
                <w:rFonts w:ascii="Arial" w:hAnsi="Arial" w:cs="Arial"/>
                <w:sz w:val="24"/>
                <w:szCs w:val="24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1A" w:rsidRPr="0013081A" w:rsidRDefault="0013081A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13081A">
              <w:rPr>
                <w:rFonts w:ascii="Arial" w:hAnsi="Arial" w:cs="Arial"/>
                <w:sz w:val="24"/>
                <w:szCs w:val="24"/>
              </w:rPr>
              <w:t>zakres  udostępnienia</w:t>
            </w:r>
          </w:p>
        </w:tc>
      </w:tr>
      <w:tr w:rsidR="0013081A" w:rsidRPr="0013081A" w:rsidTr="0013081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1A" w:rsidRPr="0013081A" w:rsidRDefault="0013081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13081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1A" w:rsidRPr="0013081A" w:rsidRDefault="0013081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1A" w:rsidRPr="0013081A" w:rsidRDefault="0013081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3081A" w:rsidRDefault="0013081A" w:rsidP="0013081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18"/>
          <w:szCs w:val="18"/>
        </w:rPr>
        <w:t>Dokument  musi być podpisany  kwalifikowanym  podpisem  elektronicznym / podpisem  zaufanym / podpisem  osobistym   przez  osobę lub osoby uprawnione do reprezentowania Wykonawcy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484F88" w:rsidRPr="0012157F" w:rsidRDefault="00484F88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12B" w:rsidRDefault="00C0612B" w:rsidP="0038231F">
      <w:pPr>
        <w:spacing w:after="0" w:line="240" w:lineRule="auto"/>
      </w:pPr>
      <w:r>
        <w:separator/>
      </w:r>
    </w:p>
  </w:endnote>
  <w:endnote w:type="continuationSeparator" w:id="0">
    <w:p w:rsidR="00C0612B" w:rsidRDefault="00C0612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84A" w:rsidRDefault="001008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E34C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E34CC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84A" w:rsidRDefault="001008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12B" w:rsidRDefault="00C0612B" w:rsidP="0038231F">
      <w:pPr>
        <w:spacing w:after="0" w:line="240" w:lineRule="auto"/>
      </w:pPr>
      <w:r>
        <w:separator/>
      </w:r>
    </w:p>
  </w:footnote>
  <w:footnote w:type="continuationSeparator" w:id="0">
    <w:p w:rsidR="00C0612B" w:rsidRDefault="00C0612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84A" w:rsidRDefault="001008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84A" w:rsidRDefault="001008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84A" w:rsidRDefault="001008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12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0084A"/>
    <w:rsid w:val="00110593"/>
    <w:rsid w:val="0011306C"/>
    <w:rsid w:val="0012157F"/>
    <w:rsid w:val="0013081A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34CC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12B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D68AAB"/>
  <w15:docId w15:val="{0F685FB0-A399-4FC6-86EB-E04099E5C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1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EDFD9-4D32-4C6C-B97D-24ACB9DF6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974</Words>
  <Characters>5845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2023-10-20T10:57:00Z</cp:lastPrinted>
  <dcterms:created xsi:type="dcterms:W3CDTF">2023-10-20T10:57:00Z</dcterms:created>
  <dcterms:modified xsi:type="dcterms:W3CDTF">2023-10-20T10:57:00Z</dcterms:modified>
</cp:coreProperties>
</file>