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830872" w:rsidRPr="00830872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30872" w:rsidRPr="00830872">
        <w:rPr>
          <w:rFonts w:ascii="Arial" w:hAnsi="Arial" w:cs="Arial"/>
        </w:rPr>
        <w:t>Datacomp_użytkownik testowy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30872" w:rsidRPr="00830872">
        <w:rPr>
          <w:rFonts w:ascii="Arial" w:hAnsi="Arial" w:cs="Arial"/>
        </w:rPr>
        <w:t>gen. Henryka Dąbrowskiego</w:t>
      </w:r>
      <w:r w:rsidRPr="0012157F">
        <w:rPr>
          <w:rFonts w:ascii="Arial" w:hAnsi="Arial" w:cs="Arial"/>
        </w:rPr>
        <w:t xml:space="preserve"> </w:t>
      </w:r>
      <w:r w:rsidR="00830872" w:rsidRPr="00830872">
        <w:rPr>
          <w:rFonts w:ascii="Arial" w:hAnsi="Arial" w:cs="Arial"/>
        </w:rPr>
        <w:t>24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30872" w:rsidRPr="00830872">
        <w:rPr>
          <w:rFonts w:ascii="Arial" w:hAnsi="Arial" w:cs="Arial"/>
        </w:rPr>
        <w:t>30-532</w:t>
      </w:r>
      <w:r w:rsidRPr="0012157F">
        <w:rPr>
          <w:rFonts w:ascii="Arial" w:hAnsi="Arial" w:cs="Arial"/>
        </w:rPr>
        <w:t xml:space="preserve"> </w:t>
      </w:r>
      <w:r w:rsidR="00830872" w:rsidRPr="00830872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30872" w:rsidRPr="0012157F" w:rsidTr="00D17119">
        <w:tc>
          <w:tcPr>
            <w:tcW w:w="9104" w:type="dxa"/>
            <w:shd w:val="clear" w:color="auto" w:fill="D9D9D9"/>
          </w:tcPr>
          <w:p w:rsidR="00830872" w:rsidRPr="00D762C5" w:rsidRDefault="00830872" w:rsidP="00D1711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830872" w:rsidRDefault="00830872" w:rsidP="00D1711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830872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30872" w:rsidRPr="00534752" w:rsidRDefault="00830872" w:rsidP="00D17119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3087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30872">
        <w:rPr>
          <w:rFonts w:ascii="Arial" w:hAnsi="Arial" w:cs="Arial"/>
          <w:b/>
          <w:sz w:val="24"/>
          <w:szCs w:val="24"/>
        </w:rPr>
        <w:t>Dostawa (Test 1z)</w:t>
      </w:r>
    </w:p>
    <w:p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30872" w:rsidRPr="00830872">
        <w:rPr>
          <w:rFonts w:ascii="Arial" w:hAnsi="Arial" w:cs="Arial"/>
          <w:b/>
          <w:sz w:val="24"/>
          <w:szCs w:val="24"/>
        </w:rPr>
        <w:t>25/ZP/2022/1z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30872" w:rsidRPr="00830872">
        <w:rPr>
          <w:rFonts w:ascii="Arial" w:hAnsi="Arial" w:cs="Arial"/>
          <w:b/>
          <w:sz w:val="24"/>
          <w:szCs w:val="24"/>
        </w:rPr>
        <w:t>Datacomp_użytkownik testowy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922A11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</w:t>
      </w:r>
      <w:r w:rsidRPr="007A2BCB">
        <w:rPr>
          <w:rFonts w:ascii="Arial" w:hAnsi="Arial" w:cs="Arial"/>
          <w:sz w:val="24"/>
          <w:szCs w:val="24"/>
        </w:rPr>
        <w:lastRenderedPageBreak/>
        <w:t>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30872" w:rsidRPr="0012157F" w:rsidTr="00D171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872" w:rsidRPr="0012157F" w:rsidRDefault="00830872" w:rsidP="00D1711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087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872" w:rsidRPr="0012157F" w:rsidRDefault="00830872" w:rsidP="00D1711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087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30872" w:rsidRPr="0012157F" w:rsidRDefault="00830872" w:rsidP="00D1711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0872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830872" w:rsidRPr="0012157F" w:rsidTr="00D171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872" w:rsidRPr="0012157F" w:rsidRDefault="00830872" w:rsidP="00D1711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087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872" w:rsidRPr="0012157F" w:rsidRDefault="00830872" w:rsidP="00D1711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087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830872" w:rsidRPr="0012157F" w:rsidRDefault="00830872" w:rsidP="00D1711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0872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830872" w:rsidRPr="0012157F" w:rsidTr="00D171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872" w:rsidRPr="0012157F" w:rsidRDefault="00830872" w:rsidP="00D1711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087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872" w:rsidRPr="0012157F" w:rsidRDefault="00830872" w:rsidP="00D1711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087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830872" w:rsidRPr="0012157F" w:rsidRDefault="00830872" w:rsidP="00D1711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0872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  <w:tr w:rsidR="00830872" w:rsidRPr="0012157F" w:rsidTr="00D171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872" w:rsidRPr="0012157F" w:rsidRDefault="00830872" w:rsidP="00D1711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087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872" w:rsidRPr="0012157F" w:rsidRDefault="00830872" w:rsidP="00D1711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087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30872" w:rsidRPr="0012157F" w:rsidRDefault="00830872" w:rsidP="00D1711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0872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055EE" w:rsidRDefault="00A055EE" w:rsidP="0038231F">
      <w:pPr>
        <w:spacing w:after="0" w:line="240" w:lineRule="auto"/>
      </w:pPr>
      <w:r>
        <w:separator/>
      </w:r>
    </w:p>
  </w:endnote>
  <w:endnote w:type="continuationSeparator" w:id="0">
    <w:p w:rsidR="00A055EE" w:rsidRDefault="00A055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30872" w:rsidRDefault="00830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30872" w:rsidRDefault="008308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055EE" w:rsidRDefault="00A055EE" w:rsidP="0038231F">
      <w:pPr>
        <w:spacing w:after="0" w:line="240" w:lineRule="auto"/>
      </w:pPr>
      <w:r>
        <w:separator/>
      </w:r>
    </w:p>
  </w:footnote>
  <w:footnote w:type="continuationSeparator" w:id="0">
    <w:p w:rsidR="00A055EE" w:rsidRDefault="00A055E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30872" w:rsidRDefault="008308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30872" w:rsidRDefault="008308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30872" w:rsidRDefault="008308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5387430">
    <w:abstractNumId w:val="11"/>
  </w:num>
  <w:num w:numId="2" w16cid:durableId="1345133371">
    <w:abstractNumId w:val="0"/>
  </w:num>
  <w:num w:numId="3" w16cid:durableId="1857575618">
    <w:abstractNumId w:val="10"/>
  </w:num>
  <w:num w:numId="4" w16cid:durableId="496918148">
    <w:abstractNumId w:val="13"/>
  </w:num>
  <w:num w:numId="5" w16cid:durableId="1006588788">
    <w:abstractNumId w:val="12"/>
  </w:num>
  <w:num w:numId="6" w16cid:durableId="1492479440">
    <w:abstractNumId w:val="9"/>
  </w:num>
  <w:num w:numId="7" w16cid:durableId="588779226">
    <w:abstractNumId w:val="1"/>
  </w:num>
  <w:num w:numId="8" w16cid:durableId="1979216810">
    <w:abstractNumId w:val="6"/>
  </w:num>
  <w:num w:numId="9" w16cid:durableId="204105055">
    <w:abstractNumId w:val="4"/>
  </w:num>
  <w:num w:numId="10" w16cid:durableId="748310456">
    <w:abstractNumId w:val="7"/>
  </w:num>
  <w:num w:numId="11" w16cid:durableId="155658450">
    <w:abstractNumId w:val="5"/>
  </w:num>
  <w:num w:numId="12" w16cid:durableId="770585055">
    <w:abstractNumId w:val="8"/>
  </w:num>
  <w:num w:numId="13" w16cid:durableId="118115255">
    <w:abstractNumId w:val="3"/>
  </w:num>
  <w:num w:numId="14" w16cid:durableId="1944611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55EE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872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055EE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E4936E4B-6DDF-4A8C-A9E7-17EFCEBA0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595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cp:lastModifiedBy>Andrzej Wawrzyło</cp:lastModifiedBy>
  <cp:revision>2</cp:revision>
  <cp:lastPrinted>2016-07-26T10:32:00Z</cp:lastPrinted>
  <dcterms:created xsi:type="dcterms:W3CDTF">2022-09-07T13:23:00Z</dcterms:created>
  <dcterms:modified xsi:type="dcterms:W3CDTF">2022-09-07T13:23:00Z</dcterms:modified>
</cp:coreProperties>
</file>