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FB4AA3F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7632AE">
        <w:rPr>
          <w:b/>
          <w:bCs/>
        </w:rPr>
        <w:t>5</w:t>
      </w:r>
      <w:r w:rsidRPr="00D65B56">
        <w:rPr>
          <w:b/>
          <w:bCs/>
        </w:rPr>
        <w:t>.202</w:t>
      </w:r>
      <w:r w:rsidR="00D65B56" w:rsidRPr="00D65B5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906C8AD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01.04.2023 r. do 30.06.2023 r. - II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30BC9E64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086D5F12" w14:textId="2E414775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7D0179B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DD058BA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7CE8B9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7939B66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175F751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493235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BBF5776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68B0CB4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F7330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9D603B4" w14:textId="58B87F3C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1FCAAF0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1C8B34B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B93258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679E3D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5D56C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9793B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76228"/>
    <w:rsid w:val="00391EC2"/>
    <w:rsid w:val="003961C1"/>
    <w:rsid w:val="003A1A05"/>
    <w:rsid w:val="003B769C"/>
    <w:rsid w:val="003D65EB"/>
    <w:rsid w:val="00412E31"/>
    <w:rsid w:val="00416884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E155BB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7</Pages>
  <Words>1450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11</cp:revision>
  <cp:lastPrinted>2022-11-09T08:04:00Z</cp:lastPrinted>
  <dcterms:created xsi:type="dcterms:W3CDTF">2022-11-09T13:08:00Z</dcterms:created>
  <dcterms:modified xsi:type="dcterms:W3CDTF">2023-03-02T06:22:00Z</dcterms:modified>
</cp:coreProperties>
</file>