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A1758C" w14:textId="350DDAE5" w:rsidR="00890B92" w:rsidRPr="00C902DE" w:rsidRDefault="004A18A0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4A18A0">
        <w:rPr>
          <w:rFonts w:ascii="Arial" w:hAnsi="Arial" w:cs="Arial"/>
          <w:sz w:val="24"/>
          <w:szCs w:val="24"/>
        </w:rPr>
        <w:t>Kraków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4A18A0">
        <w:rPr>
          <w:rFonts w:ascii="Arial" w:hAnsi="Arial" w:cs="Arial"/>
          <w:sz w:val="24"/>
          <w:szCs w:val="24"/>
        </w:rPr>
        <w:t>2023-0</w:t>
      </w:r>
      <w:r w:rsidR="007506F8">
        <w:rPr>
          <w:rFonts w:ascii="Arial" w:hAnsi="Arial" w:cs="Arial"/>
          <w:sz w:val="24"/>
          <w:szCs w:val="24"/>
        </w:rPr>
        <w:t>2</w:t>
      </w:r>
      <w:r w:rsidRPr="004A18A0">
        <w:rPr>
          <w:rFonts w:ascii="Arial" w:hAnsi="Arial" w:cs="Arial"/>
          <w:sz w:val="24"/>
          <w:szCs w:val="24"/>
        </w:rPr>
        <w:t>-</w:t>
      </w:r>
      <w:r w:rsidR="005324F0">
        <w:rPr>
          <w:rFonts w:ascii="Arial" w:hAnsi="Arial" w:cs="Arial"/>
          <w:sz w:val="24"/>
          <w:szCs w:val="24"/>
        </w:rPr>
        <w:t>2</w:t>
      </w:r>
      <w:r w:rsidR="007506F8">
        <w:rPr>
          <w:rFonts w:ascii="Arial" w:hAnsi="Arial" w:cs="Arial"/>
          <w:sz w:val="24"/>
          <w:szCs w:val="24"/>
        </w:rPr>
        <w:t>1</w:t>
      </w:r>
    </w:p>
    <w:p w14:paraId="122725D3" w14:textId="77777777"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02E2B858" w14:textId="0E6FF964" w:rsidR="00890B92" w:rsidRPr="00C902DE" w:rsidRDefault="004A18A0" w:rsidP="00890B92">
      <w:pPr>
        <w:rPr>
          <w:rFonts w:ascii="Arial" w:hAnsi="Arial" w:cs="Arial"/>
          <w:b/>
          <w:bCs/>
          <w:sz w:val="24"/>
          <w:szCs w:val="24"/>
        </w:rPr>
      </w:pPr>
      <w:r w:rsidRPr="004A18A0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4EC6AD48" w14:textId="77777777" w:rsidR="00890B92" w:rsidRPr="00C902DE" w:rsidRDefault="004A18A0" w:rsidP="00890B92">
      <w:pPr>
        <w:rPr>
          <w:rFonts w:ascii="Arial" w:hAnsi="Arial" w:cs="Arial"/>
          <w:sz w:val="24"/>
          <w:szCs w:val="24"/>
        </w:rPr>
      </w:pPr>
      <w:r w:rsidRPr="004A18A0">
        <w:rPr>
          <w:rFonts w:ascii="Arial" w:hAnsi="Arial" w:cs="Arial"/>
          <w:sz w:val="24"/>
          <w:szCs w:val="24"/>
        </w:rPr>
        <w:t>os. Na Skarpie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4A18A0">
        <w:rPr>
          <w:rFonts w:ascii="Arial" w:hAnsi="Arial" w:cs="Arial"/>
          <w:sz w:val="24"/>
          <w:szCs w:val="24"/>
        </w:rPr>
        <w:t>66</w:t>
      </w:r>
    </w:p>
    <w:p w14:paraId="36F28E88" w14:textId="77777777" w:rsidR="00890B92" w:rsidRPr="00C902DE" w:rsidRDefault="004A18A0" w:rsidP="00890B92">
      <w:pPr>
        <w:rPr>
          <w:rFonts w:ascii="Arial" w:hAnsi="Arial" w:cs="Arial"/>
          <w:sz w:val="24"/>
          <w:szCs w:val="24"/>
        </w:rPr>
      </w:pPr>
      <w:r w:rsidRPr="004A18A0">
        <w:rPr>
          <w:rFonts w:ascii="Arial" w:hAnsi="Arial" w:cs="Arial"/>
          <w:sz w:val="24"/>
          <w:szCs w:val="24"/>
        </w:rPr>
        <w:t>31-913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4A18A0">
        <w:rPr>
          <w:rFonts w:ascii="Arial" w:hAnsi="Arial" w:cs="Arial"/>
          <w:sz w:val="24"/>
          <w:szCs w:val="24"/>
        </w:rPr>
        <w:t>Kraków</w:t>
      </w:r>
    </w:p>
    <w:p w14:paraId="1252CD0D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D9136CE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14:paraId="16F03077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77FFE7A" w14:textId="77777777"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24525F78" w14:textId="77777777"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4A18A0" w:rsidRPr="004A18A0">
        <w:rPr>
          <w:rFonts w:ascii="Arial" w:hAnsi="Arial" w:cs="Arial"/>
          <w:b/>
          <w:sz w:val="24"/>
          <w:szCs w:val="24"/>
        </w:rPr>
        <w:t>ZP/56/2022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14:paraId="07254D92" w14:textId="69E52E59" w:rsidR="00A80738" w:rsidRPr="00C902DE" w:rsidRDefault="008C2637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SZP</w:t>
      </w:r>
      <w:r w:rsidR="00902BC7">
        <w:rPr>
          <w:rFonts w:ascii="Arial" w:hAnsi="Arial" w:cs="Arial"/>
          <w:sz w:val="24"/>
        </w:rPr>
        <w:t>-</w:t>
      </w:r>
      <w:r>
        <w:rPr>
          <w:rFonts w:ascii="Arial" w:hAnsi="Arial" w:cs="Arial"/>
          <w:sz w:val="24"/>
        </w:rPr>
        <w:t>271</w:t>
      </w:r>
      <w:r w:rsidR="00902BC7">
        <w:rPr>
          <w:rFonts w:ascii="Arial" w:hAnsi="Arial" w:cs="Arial"/>
          <w:sz w:val="24"/>
        </w:rPr>
        <w:t>-56/22-</w:t>
      </w:r>
      <w:r w:rsidR="00156F59">
        <w:rPr>
          <w:rFonts w:ascii="Arial" w:hAnsi="Arial" w:cs="Arial"/>
          <w:sz w:val="24"/>
        </w:rPr>
        <w:t>1</w:t>
      </w:r>
      <w:r w:rsidR="004551FA">
        <w:rPr>
          <w:rFonts w:ascii="Arial" w:hAnsi="Arial" w:cs="Arial"/>
          <w:sz w:val="24"/>
        </w:rPr>
        <w:t>33</w:t>
      </w:r>
      <w:r w:rsidR="00902BC7">
        <w:rPr>
          <w:rFonts w:ascii="Arial" w:hAnsi="Arial" w:cs="Arial"/>
          <w:sz w:val="24"/>
        </w:rPr>
        <w:t>.UG</w:t>
      </w:r>
    </w:p>
    <w:p w14:paraId="3D1D9EC0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45FF4E2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042405E" w14:textId="0759CA8E" w:rsidR="00890B92" w:rsidRPr="00C902DE" w:rsidRDefault="007506F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>
        <w:rPr>
          <w:rFonts w:ascii="Arial" w:hAnsi="Arial" w:cs="Arial"/>
          <w:b/>
          <w:spacing w:val="20"/>
          <w:sz w:val="28"/>
          <w:szCs w:val="28"/>
        </w:rPr>
        <w:t xml:space="preserve">KOREKTA </w:t>
      </w:r>
      <w:r w:rsidR="00A80738" w:rsidRPr="00C902DE">
        <w:rPr>
          <w:rFonts w:ascii="Arial" w:hAnsi="Arial" w:cs="Arial"/>
          <w:b/>
          <w:spacing w:val="20"/>
          <w:sz w:val="28"/>
          <w:szCs w:val="28"/>
        </w:rPr>
        <w:t>INFORMACJ</w:t>
      </w:r>
      <w:r>
        <w:rPr>
          <w:rFonts w:ascii="Arial" w:hAnsi="Arial" w:cs="Arial"/>
          <w:b/>
          <w:spacing w:val="20"/>
          <w:sz w:val="28"/>
          <w:szCs w:val="28"/>
        </w:rPr>
        <w:t>I</w:t>
      </w:r>
      <w:r w:rsidR="00A80738" w:rsidRPr="00C902DE">
        <w:rPr>
          <w:rFonts w:ascii="Arial" w:hAnsi="Arial" w:cs="Arial"/>
          <w:b/>
          <w:spacing w:val="20"/>
          <w:sz w:val="28"/>
          <w:szCs w:val="28"/>
        </w:rPr>
        <w:t xml:space="preserve"> </w:t>
      </w:r>
    </w:p>
    <w:p w14:paraId="68AC2DD0" w14:textId="77777777"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30667255" w14:textId="77777777"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4A18A0" w:rsidRPr="004A18A0">
        <w:rPr>
          <w:rFonts w:ascii="Arial" w:hAnsi="Arial" w:cs="Arial"/>
          <w:sz w:val="22"/>
          <w:szCs w:val="22"/>
        </w:rPr>
        <w:t>przetarg nieograniczony</w:t>
      </w:r>
      <w:r w:rsidRPr="00C902DE">
        <w:rPr>
          <w:rFonts w:ascii="Arial" w:hAnsi="Arial" w:cs="Arial"/>
          <w:sz w:val="22"/>
          <w:szCs w:val="22"/>
        </w:rPr>
        <w:t xml:space="preserve"> na: </w:t>
      </w:r>
    </w:p>
    <w:p w14:paraId="653D04B0" w14:textId="77777777" w:rsidR="00A80738" w:rsidRPr="00C902DE" w:rsidRDefault="004A18A0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4A18A0">
        <w:rPr>
          <w:rFonts w:ascii="Arial" w:hAnsi="Arial" w:cs="Arial"/>
          <w:b/>
          <w:sz w:val="22"/>
          <w:szCs w:val="22"/>
        </w:rPr>
        <w:t>Dostawa produktów leczniczych</w:t>
      </w:r>
    </w:p>
    <w:p w14:paraId="11A2758B" w14:textId="77777777" w:rsidR="00156F59" w:rsidRDefault="00156F59" w:rsidP="007506F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07D4220B" w14:textId="77777777" w:rsidR="00156F59" w:rsidRDefault="00156F59" w:rsidP="007506F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70E9BDA9" w14:textId="6B282937" w:rsidR="00890B92" w:rsidRPr="00C902DE" w:rsidRDefault="00A80738" w:rsidP="007506F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Zamawiający</w:t>
      </w:r>
      <w:r w:rsidR="007506F8">
        <w:rPr>
          <w:rFonts w:ascii="Arial" w:hAnsi="Arial" w:cs="Arial"/>
          <w:sz w:val="24"/>
          <w:szCs w:val="24"/>
        </w:rPr>
        <w:t xml:space="preserve"> </w:t>
      </w:r>
      <w:r w:rsidR="00156F59">
        <w:rPr>
          <w:rFonts w:ascii="Arial" w:hAnsi="Arial" w:cs="Arial"/>
          <w:sz w:val="24"/>
          <w:szCs w:val="24"/>
        </w:rPr>
        <w:t xml:space="preserve">informuje, że </w:t>
      </w:r>
      <w:r w:rsidR="007506F8">
        <w:rPr>
          <w:rFonts w:ascii="Arial" w:hAnsi="Arial" w:cs="Arial"/>
          <w:sz w:val="24"/>
          <w:szCs w:val="24"/>
        </w:rPr>
        <w:t xml:space="preserve">w piśmie  </w:t>
      </w:r>
      <w:r w:rsidR="007506F8">
        <w:rPr>
          <w:rFonts w:ascii="Arial" w:hAnsi="Arial" w:cs="Arial"/>
          <w:sz w:val="24"/>
        </w:rPr>
        <w:t>SZP-271-56/22-49.UG z dnia 20.01.2023 r. podał</w:t>
      </w:r>
      <w:r w:rsidR="00890B92" w:rsidRPr="00C902DE">
        <w:rPr>
          <w:rFonts w:ascii="Arial" w:hAnsi="Arial" w:cs="Arial"/>
          <w:sz w:val="24"/>
          <w:szCs w:val="24"/>
        </w:rPr>
        <w:t>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A18A0" w:rsidRPr="00C902DE" w14:paraId="5F629A17" w14:textId="77777777" w:rsidTr="00C957AF">
        <w:trPr>
          <w:trHeight w:val="70"/>
        </w:trPr>
        <w:tc>
          <w:tcPr>
            <w:tcW w:w="9214" w:type="dxa"/>
          </w:tcPr>
          <w:p w14:paraId="0B80AE43" w14:textId="036556D3" w:rsidR="004A18A0" w:rsidRDefault="007506F8" w:rsidP="00C957AF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A18A0">
              <w:rPr>
                <w:rFonts w:ascii="Arial" w:hAnsi="Arial" w:cs="Arial"/>
                <w:sz w:val="24"/>
                <w:szCs w:val="24"/>
              </w:rPr>
              <w:t xml:space="preserve">części </w:t>
            </w:r>
            <w:r w:rsidR="00F7700F">
              <w:rPr>
                <w:rFonts w:ascii="Arial" w:hAnsi="Arial" w:cs="Arial"/>
                <w:sz w:val="24"/>
                <w:szCs w:val="24"/>
              </w:rPr>
              <w:t>55</w:t>
            </w:r>
            <w:r w:rsidRPr="004A18A0">
              <w:rPr>
                <w:rFonts w:ascii="Arial" w:hAnsi="Arial" w:cs="Arial"/>
                <w:sz w:val="24"/>
                <w:szCs w:val="24"/>
              </w:rPr>
              <w:t xml:space="preserve"> zamówienia w wysokości </w:t>
            </w:r>
            <w:r w:rsidR="00F7700F">
              <w:rPr>
                <w:rFonts w:ascii="Arial" w:hAnsi="Arial" w:cs="Arial"/>
                <w:sz w:val="24"/>
                <w:szCs w:val="24"/>
              </w:rPr>
              <w:t>259 237,81</w:t>
            </w:r>
            <w:r w:rsidRPr="004A18A0">
              <w:rPr>
                <w:rFonts w:ascii="Arial" w:hAnsi="Arial" w:cs="Arial"/>
                <w:sz w:val="24"/>
                <w:szCs w:val="24"/>
              </w:rPr>
              <w:t xml:space="preserve"> zł brutto;</w:t>
            </w:r>
          </w:p>
          <w:p w14:paraId="521DE18C" w14:textId="6A4E7CB8" w:rsidR="007506F8" w:rsidRPr="00C902DE" w:rsidRDefault="007506F8" w:rsidP="00C957AF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winno zaś być:</w:t>
            </w:r>
          </w:p>
        </w:tc>
      </w:tr>
      <w:tr w:rsidR="004A18A0" w:rsidRPr="00C902DE" w14:paraId="72256D2B" w14:textId="77777777" w:rsidTr="00C957AF">
        <w:trPr>
          <w:trHeight w:val="70"/>
        </w:trPr>
        <w:tc>
          <w:tcPr>
            <w:tcW w:w="9214" w:type="dxa"/>
          </w:tcPr>
          <w:p w14:paraId="68D2832C" w14:textId="40532361" w:rsidR="007506F8" w:rsidRDefault="007506F8" w:rsidP="007506F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A18A0">
              <w:rPr>
                <w:rFonts w:ascii="Arial" w:hAnsi="Arial" w:cs="Arial"/>
                <w:sz w:val="24"/>
                <w:szCs w:val="24"/>
              </w:rPr>
              <w:t xml:space="preserve">części </w:t>
            </w:r>
            <w:r w:rsidR="00F7700F">
              <w:rPr>
                <w:rFonts w:ascii="Arial" w:hAnsi="Arial" w:cs="Arial"/>
                <w:sz w:val="24"/>
                <w:szCs w:val="24"/>
              </w:rPr>
              <w:t>55</w:t>
            </w:r>
            <w:r w:rsidRPr="004A18A0">
              <w:rPr>
                <w:rFonts w:ascii="Arial" w:hAnsi="Arial" w:cs="Arial"/>
                <w:sz w:val="24"/>
                <w:szCs w:val="24"/>
              </w:rPr>
              <w:t xml:space="preserve"> zamówienia w wysokości </w:t>
            </w:r>
            <w:r w:rsidR="00F7700F">
              <w:rPr>
                <w:rFonts w:ascii="Arial" w:hAnsi="Arial" w:cs="Arial"/>
                <w:sz w:val="24"/>
                <w:szCs w:val="24"/>
              </w:rPr>
              <w:t>264 506,00</w:t>
            </w:r>
            <w:r w:rsidRPr="004A18A0">
              <w:rPr>
                <w:rFonts w:ascii="Arial" w:hAnsi="Arial" w:cs="Arial"/>
                <w:sz w:val="24"/>
                <w:szCs w:val="24"/>
              </w:rPr>
              <w:t xml:space="preserve"> zł brutto;</w:t>
            </w:r>
          </w:p>
          <w:p w14:paraId="64BE4336" w14:textId="151FF4E9" w:rsidR="004A18A0" w:rsidRPr="00C902DE" w:rsidRDefault="004A18A0" w:rsidP="00C957AF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18A0" w:rsidRPr="00C902DE" w14:paraId="66AA8029" w14:textId="77777777" w:rsidTr="00C957AF">
        <w:trPr>
          <w:trHeight w:val="70"/>
        </w:trPr>
        <w:tc>
          <w:tcPr>
            <w:tcW w:w="9214" w:type="dxa"/>
          </w:tcPr>
          <w:p w14:paraId="20DA02CF" w14:textId="0603541B" w:rsidR="004A18A0" w:rsidRPr="00C902DE" w:rsidRDefault="004A18A0" w:rsidP="00C957AF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18A0" w:rsidRPr="00C902DE" w14:paraId="41E7C407" w14:textId="77777777" w:rsidTr="00C957AF">
        <w:trPr>
          <w:trHeight w:val="70"/>
        </w:trPr>
        <w:tc>
          <w:tcPr>
            <w:tcW w:w="9214" w:type="dxa"/>
          </w:tcPr>
          <w:p w14:paraId="3603913E" w14:textId="48BE51E5" w:rsidR="004A18A0" w:rsidRPr="00C902DE" w:rsidRDefault="004A18A0" w:rsidP="00C957AF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18A0" w:rsidRPr="00C902DE" w14:paraId="12D6F75C" w14:textId="77777777" w:rsidTr="00C957AF">
        <w:trPr>
          <w:trHeight w:val="70"/>
        </w:trPr>
        <w:tc>
          <w:tcPr>
            <w:tcW w:w="9214" w:type="dxa"/>
          </w:tcPr>
          <w:p w14:paraId="73580579" w14:textId="48589FF9" w:rsidR="004A18A0" w:rsidRPr="00C902DE" w:rsidRDefault="004A18A0" w:rsidP="00C957AF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18A0" w:rsidRPr="00C902DE" w14:paraId="2A1FC6D1" w14:textId="77777777" w:rsidTr="00C957AF">
        <w:trPr>
          <w:trHeight w:val="70"/>
        </w:trPr>
        <w:tc>
          <w:tcPr>
            <w:tcW w:w="9214" w:type="dxa"/>
          </w:tcPr>
          <w:p w14:paraId="5BDC3666" w14:textId="0AFDEEE0" w:rsidR="004A18A0" w:rsidRPr="00C902DE" w:rsidRDefault="004A18A0" w:rsidP="00C957AF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18A0" w:rsidRPr="00C902DE" w14:paraId="45C1BF09" w14:textId="77777777" w:rsidTr="00C957AF">
        <w:trPr>
          <w:trHeight w:val="70"/>
        </w:trPr>
        <w:tc>
          <w:tcPr>
            <w:tcW w:w="9214" w:type="dxa"/>
          </w:tcPr>
          <w:p w14:paraId="175EDBDD" w14:textId="77777777" w:rsidR="00156F59" w:rsidRPr="00C902DE" w:rsidRDefault="00156F59" w:rsidP="00156F59">
            <w:pPr>
              <w:pStyle w:val="Tekstpodstawowy"/>
              <w:ind w:left="3117" w:firstLine="423"/>
              <w:jc w:val="right"/>
              <w:rPr>
                <w:rFonts w:ascii="Arial" w:hAnsi="Arial" w:cs="Arial"/>
                <w:i/>
                <w:szCs w:val="24"/>
              </w:rPr>
            </w:pPr>
            <w:r w:rsidRPr="00C902DE">
              <w:rPr>
                <w:rFonts w:ascii="Arial" w:hAnsi="Arial" w:cs="Arial"/>
                <w:i/>
                <w:szCs w:val="24"/>
              </w:rPr>
              <w:t>Zamawiający</w:t>
            </w:r>
          </w:p>
          <w:p w14:paraId="201AF8A6" w14:textId="4AC1AB91" w:rsidR="004A18A0" w:rsidRPr="00C902DE" w:rsidRDefault="004A18A0" w:rsidP="00C957AF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18A0" w:rsidRPr="00C902DE" w14:paraId="5D9F62CE" w14:textId="77777777" w:rsidTr="00C957AF">
        <w:trPr>
          <w:trHeight w:val="70"/>
        </w:trPr>
        <w:tc>
          <w:tcPr>
            <w:tcW w:w="9214" w:type="dxa"/>
          </w:tcPr>
          <w:p w14:paraId="34CAA818" w14:textId="02DFA941" w:rsidR="004A18A0" w:rsidRPr="00C902DE" w:rsidRDefault="004A18A0" w:rsidP="00C957AF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18A0" w:rsidRPr="00C902DE" w14:paraId="44073AD0" w14:textId="77777777" w:rsidTr="00C957AF">
        <w:trPr>
          <w:trHeight w:val="70"/>
        </w:trPr>
        <w:tc>
          <w:tcPr>
            <w:tcW w:w="9214" w:type="dxa"/>
          </w:tcPr>
          <w:p w14:paraId="469E5A9E" w14:textId="596CD257" w:rsidR="004A18A0" w:rsidRPr="00C902DE" w:rsidRDefault="004A18A0" w:rsidP="00C957AF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18A0" w:rsidRPr="00C902DE" w14:paraId="060C367A" w14:textId="77777777" w:rsidTr="00C957AF">
        <w:trPr>
          <w:trHeight w:val="70"/>
        </w:trPr>
        <w:tc>
          <w:tcPr>
            <w:tcW w:w="9214" w:type="dxa"/>
          </w:tcPr>
          <w:p w14:paraId="6468081D" w14:textId="3ECE487F" w:rsidR="004A18A0" w:rsidRPr="00C902DE" w:rsidRDefault="004A18A0" w:rsidP="00C957AF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18A0" w:rsidRPr="00C902DE" w14:paraId="1B933F40" w14:textId="77777777" w:rsidTr="00C957AF">
        <w:trPr>
          <w:trHeight w:val="70"/>
        </w:trPr>
        <w:tc>
          <w:tcPr>
            <w:tcW w:w="9214" w:type="dxa"/>
          </w:tcPr>
          <w:p w14:paraId="1D92960D" w14:textId="0AC00868" w:rsidR="004A18A0" w:rsidRPr="00C902DE" w:rsidRDefault="004A18A0" w:rsidP="00C957AF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18A0" w:rsidRPr="00C902DE" w14:paraId="206DF273" w14:textId="77777777" w:rsidTr="00C957AF">
        <w:trPr>
          <w:trHeight w:val="70"/>
        </w:trPr>
        <w:tc>
          <w:tcPr>
            <w:tcW w:w="9214" w:type="dxa"/>
          </w:tcPr>
          <w:p w14:paraId="7AEE3B82" w14:textId="040F3036" w:rsidR="004A18A0" w:rsidRPr="00C902DE" w:rsidRDefault="004A18A0" w:rsidP="00C957AF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18A0" w:rsidRPr="00C902DE" w14:paraId="17BAD549" w14:textId="77777777" w:rsidTr="00C957AF">
        <w:trPr>
          <w:trHeight w:val="70"/>
        </w:trPr>
        <w:tc>
          <w:tcPr>
            <w:tcW w:w="9214" w:type="dxa"/>
          </w:tcPr>
          <w:p w14:paraId="34FAE1F2" w14:textId="55B94475" w:rsidR="004A18A0" w:rsidRPr="00C902DE" w:rsidRDefault="004A18A0" w:rsidP="00C957AF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18A0" w:rsidRPr="00C902DE" w14:paraId="73F59963" w14:textId="77777777" w:rsidTr="00C957AF">
        <w:trPr>
          <w:trHeight w:val="70"/>
        </w:trPr>
        <w:tc>
          <w:tcPr>
            <w:tcW w:w="9214" w:type="dxa"/>
          </w:tcPr>
          <w:p w14:paraId="75951939" w14:textId="3F84293A" w:rsidR="004A18A0" w:rsidRPr="00C902DE" w:rsidRDefault="004A18A0" w:rsidP="00C957AF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18A0" w:rsidRPr="00C902DE" w14:paraId="1AA72368" w14:textId="77777777" w:rsidTr="00C957AF">
        <w:trPr>
          <w:trHeight w:val="70"/>
        </w:trPr>
        <w:tc>
          <w:tcPr>
            <w:tcW w:w="9214" w:type="dxa"/>
          </w:tcPr>
          <w:p w14:paraId="300A6A92" w14:textId="4C2E5F0D" w:rsidR="004A18A0" w:rsidRPr="00C902DE" w:rsidRDefault="004A18A0" w:rsidP="00156F59">
            <w:pPr>
              <w:pStyle w:val="Tekstpodstawowy"/>
              <w:ind w:left="3117" w:firstLine="423"/>
              <w:jc w:val="right"/>
              <w:rPr>
                <w:rFonts w:ascii="Arial" w:hAnsi="Arial" w:cs="Arial"/>
                <w:szCs w:val="24"/>
              </w:rPr>
            </w:pPr>
          </w:p>
        </w:tc>
      </w:tr>
      <w:tr w:rsidR="004A18A0" w:rsidRPr="00C902DE" w14:paraId="166FD3B6" w14:textId="77777777" w:rsidTr="00C957AF">
        <w:trPr>
          <w:trHeight w:val="70"/>
        </w:trPr>
        <w:tc>
          <w:tcPr>
            <w:tcW w:w="9214" w:type="dxa"/>
          </w:tcPr>
          <w:p w14:paraId="19060162" w14:textId="2A014C6B" w:rsidR="004A18A0" w:rsidRPr="00C902DE" w:rsidRDefault="004A18A0" w:rsidP="00C957AF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18A0" w:rsidRPr="00C902DE" w14:paraId="035D7FEF" w14:textId="77777777" w:rsidTr="00C957AF">
        <w:trPr>
          <w:trHeight w:val="70"/>
        </w:trPr>
        <w:tc>
          <w:tcPr>
            <w:tcW w:w="9214" w:type="dxa"/>
          </w:tcPr>
          <w:p w14:paraId="5B19AF0E" w14:textId="0EDD5E6B" w:rsidR="004A18A0" w:rsidRPr="00C902DE" w:rsidRDefault="004A18A0" w:rsidP="00C957AF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18A0" w:rsidRPr="00C902DE" w14:paraId="1CF495B5" w14:textId="77777777" w:rsidTr="00C957AF">
        <w:trPr>
          <w:trHeight w:val="70"/>
        </w:trPr>
        <w:tc>
          <w:tcPr>
            <w:tcW w:w="9214" w:type="dxa"/>
          </w:tcPr>
          <w:p w14:paraId="3501B11E" w14:textId="5D7BF587" w:rsidR="004A18A0" w:rsidRPr="00C902DE" w:rsidRDefault="004A18A0" w:rsidP="00C957AF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18A0" w:rsidRPr="00C902DE" w14:paraId="5A6DB2AA" w14:textId="77777777" w:rsidTr="00C957AF">
        <w:trPr>
          <w:trHeight w:val="70"/>
        </w:trPr>
        <w:tc>
          <w:tcPr>
            <w:tcW w:w="9214" w:type="dxa"/>
          </w:tcPr>
          <w:p w14:paraId="6E1FF101" w14:textId="43D9CC3C" w:rsidR="004A18A0" w:rsidRPr="00C902DE" w:rsidRDefault="004A18A0" w:rsidP="00C957AF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FF9137D" w14:textId="77777777"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216D75BC" w14:textId="77777777" w:rsidR="00A80738" w:rsidRPr="00C902DE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sectPr w:rsidR="00A80738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135B90" w14:textId="77777777" w:rsidR="007439EA" w:rsidRDefault="007439EA">
      <w:r>
        <w:separator/>
      </w:r>
    </w:p>
  </w:endnote>
  <w:endnote w:type="continuationSeparator" w:id="0">
    <w:p w14:paraId="354F500D" w14:textId="77777777" w:rsidR="007439EA" w:rsidRDefault="007439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1B6F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45FC7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F37AA" w14:textId="005819A6" w:rsidR="009F189D" w:rsidRDefault="005F42E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4CD9907" wp14:editId="6AEF7B3F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4B4343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F975C9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85A9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D8F44D" w14:textId="77777777" w:rsidR="009F189D" w:rsidRDefault="009F189D">
    <w:pPr>
      <w:pStyle w:val="Stopka"/>
      <w:tabs>
        <w:tab w:val="clear" w:pos="4536"/>
      </w:tabs>
      <w:jc w:val="center"/>
    </w:pPr>
  </w:p>
  <w:p w14:paraId="0B2121D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CF8E9F" w14:textId="77777777" w:rsidR="007439EA" w:rsidRDefault="007439EA">
      <w:r>
        <w:separator/>
      </w:r>
    </w:p>
  </w:footnote>
  <w:footnote w:type="continuationSeparator" w:id="0">
    <w:p w14:paraId="7ED24C14" w14:textId="77777777" w:rsidR="007439EA" w:rsidRDefault="007439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0E31D" w14:textId="77777777" w:rsidR="004A18A0" w:rsidRDefault="004A18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E8902E" w14:textId="77777777" w:rsidR="004A18A0" w:rsidRDefault="004A18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E918F" w14:textId="77777777" w:rsidR="004A18A0" w:rsidRDefault="004A18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AA9"/>
    <w:rsid w:val="00007727"/>
    <w:rsid w:val="00017720"/>
    <w:rsid w:val="00035488"/>
    <w:rsid w:val="000D7F25"/>
    <w:rsid w:val="000E00E5"/>
    <w:rsid w:val="00156F59"/>
    <w:rsid w:val="00173B20"/>
    <w:rsid w:val="001C69FF"/>
    <w:rsid w:val="00201AC8"/>
    <w:rsid w:val="0023318D"/>
    <w:rsid w:val="00393A8F"/>
    <w:rsid w:val="003D72FD"/>
    <w:rsid w:val="00423179"/>
    <w:rsid w:val="004551FA"/>
    <w:rsid w:val="0049054E"/>
    <w:rsid w:val="00490DC0"/>
    <w:rsid w:val="00493F8C"/>
    <w:rsid w:val="004A18A0"/>
    <w:rsid w:val="004C7E9B"/>
    <w:rsid w:val="00510EC8"/>
    <w:rsid w:val="00524583"/>
    <w:rsid w:val="005324F0"/>
    <w:rsid w:val="005F42EF"/>
    <w:rsid w:val="0069085C"/>
    <w:rsid w:val="007439EA"/>
    <w:rsid w:val="007506F8"/>
    <w:rsid w:val="00804A9B"/>
    <w:rsid w:val="00843263"/>
    <w:rsid w:val="00861E75"/>
    <w:rsid w:val="00890B92"/>
    <w:rsid w:val="008C2637"/>
    <w:rsid w:val="00902BC7"/>
    <w:rsid w:val="00934AA9"/>
    <w:rsid w:val="00956B4D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3030A"/>
    <w:rsid w:val="00D7128F"/>
    <w:rsid w:val="00EA3476"/>
    <w:rsid w:val="00F7700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A9A11A"/>
  <w15:chartTrackingRefBased/>
  <w15:docId w15:val="{5683A017-FAF9-439F-87C5-14DF4C54D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109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4</cp:revision>
  <cp:lastPrinted>2023-02-10T08:15:00Z</cp:lastPrinted>
  <dcterms:created xsi:type="dcterms:W3CDTF">2023-02-21T11:48:00Z</dcterms:created>
  <dcterms:modified xsi:type="dcterms:W3CDTF">2023-02-21T11:51:00Z</dcterms:modified>
</cp:coreProperties>
</file>