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4F0CE6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4F0CE6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0E5DE7" w:rsidRPr="004F0CE6">
        <w:rPr>
          <w:rFonts w:ascii="Arial Narrow" w:eastAsia="Times New Roman" w:hAnsi="Arial Narrow" w:cs="Arial"/>
          <w:bCs/>
          <w:i/>
          <w:szCs w:val="24"/>
          <w:lang w:eastAsia="pl-PL"/>
        </w:rPr>
        <w:t>7</w:t>
      </w:r>
      <w:r w:rsidRPr="004F0CE6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p w:rsidR="00BC121E" w:rsidRPr="004F0CE6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4F0CE6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4F0CE6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4F0CE6">
        <w:rPr>
          <w:rFonts w:ascii="Arial Narrow" w:hAnsi="Arial Narrow" w:cs="Arial"/>
          <w:b/>
          <w:szCs w:val="24"/>
        </w:rPr>
        <w:t>Wykonawca:</w:t>
      </w:r>
    </w:p>
    <w:p w:rsidR="00BC121E" w:rsidRPr="004F0CE6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4F0CE6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4F0CE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4F0CE6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4F0CE6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4F0CE6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4F0CE6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4F0CE6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4F0CE6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4F0CE6">
        <w:rPr>
          <w:rFonts w:ascii="Arial Narrow" w:hAnsi="Arial Narrow" w:cs="Arial"/>
          <w:i/>
          <w:sz w:val="14"/>
          <w:szCs w:val="16"/>
        </w:rPr>
        <w:t>(imię, nazwisko, stanowi</w:t>
      </w:r>
      <w:bookmarkStart w:id="0" w:name="_GoBack"/>
      <w:bookmarkEnd w:id="0"/>
      <w:r w:rsidRPr="004F0CE6">
        <w:rPr>
          <w:rFonts w:ascii="Arial Narrow" w:hAnsi="Arial Narrow" w:cs="Arial"/>
          <w:i/>
          <w:sz w:val="14"/>
          <w:szCs w:val="16"/>
        </w:rPr>
        <w:t>sko/podstawa do reprezentacji)</w:t>
      </w:r>
    </w:p>
    <w:p w:rsidR="00BC121E" w:rsidRPr="004F0CE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E5DE7" w:rsidRPr="004F0CE6" w:rsidTr="005840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E5DE7" w:rsidRPr="004F0CE6" w:rsidRDefault="000E5DE7" w:rsidP="0058402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0E5DE7" w:rsidRPr="004F0CE6" w:rsidRDefault="000E5DE7" w:rsidP="00584023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F0CE6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2022r. poz. 1710)</w:t>
            </w:r>
            <w:r w:rsidRPr="004F0CE6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0E5DE7" w:rsidRPr="004F0CE6" w:rsidRDefault="000E5DE7" w:rsidP="005840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E5DE7" w:rsidRPr="004F0CE6" w:rsidRDefault="000E5DE7" w:rsidP="0058402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4F0CE6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4F0CE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F0CE6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4F0CE6" w:rsidRDefault="000E5DE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4F0CE6">
        <w:rPr>
          <w:rFonts w:ascii="Arial Narrow" w:eastAsia="Times New Roman" w:hAnsi="Arial Narrow" w:cs="Arial"/>
          <w:b/>
          <w:szCs w:val="24"/>
          <w:lang w:eastAsia="pl-PL"/>
        </w:rPr>
        <w:t>Dostawy produktów leczniczych w szpitalnych programach lekowych oraz chemioterapii na okres 16 miesięcy</w:t>
      </w:r>
    </w:p>
    <w:p w:rsidR="00BC121E" w:rsidRPr="004F0CE6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4F0CE6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0E5DE7" w:rsidRPr="004F0CE6">
        <w:rPr>
          <w:rFonts w:ascii="Arial Narrow" w:eastAsia="Times New Roman" w:hAnsi="Arial Narrow" w:cs="Arial"/>
          <w:b/>
          <w:szCs w:val="24"/>
          <w:lang w:eastAsia="pl-PL"/>
        </w:rPr>
        <w:t>2/2023</w:t>
      </w:r>
    </w:p>
    <w:p w:rsidR="00BC121E" w:rsidRPr="004F0CE6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4F0CE6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0E5DE7" w:rsidRPr="004F0CE6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4F0CE6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4F0CE6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4F0CE6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4F0CE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4F0CE6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F0CE6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4F0CE6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4F0CE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F0CE6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F0CE6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4F0CE6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F0CE6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F0CE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F0C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F0CE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F0CE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4F0CE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F0C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F0C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F0C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4F0CE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F0C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F0C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F0CE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4F0CE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4F0CE6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4F0CE6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4F0CE6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4F0CE6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4F0CE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4F0CE6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4F0CE6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4F0CE6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4F0CE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F0CE6" w:rsidTr="00620E37">
        <w:tc>
          <w:tcPr>
            <w:tcW w:w="2660" w:type="dxa"/>
            <w:shd w:val="clear" w:color="auto" w:fill="auto"/>
          </w:tcPr>
          <w:p w:rsidR="00BC121E" w:rsidRPr="004F0C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4F0C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4F0CE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4F0C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4F0CE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F0CE6" w:rsidRDefault="000E5DE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4F0CE6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</w:t>
            </w:r>
            <w:r w:rsidR="00BC121E" w:rsidRPr="004F0CE6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4F0CE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4F0CE6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4F0CE6" w:rsidRDefault="00106AC7" w:rsidP="00BC121E">
      <w:pPr>
        <w:rPr>
          <w:rFonts w:ascii="Arial Narrow" w:hAnsi="Arial Narrow"/>
          <w:sz w:val="20"/>
        </w:rPr>
      </w:pPr>
    </w:p>
    <w:sectPr w:rsidR="00106AC7" w:rsidRPr="004F0CE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EDD" w:rsidRDefault="00B01EDD">
      <w:r>
        <w:separator/>
      </w:r>
    </w:p>
  </w:endnote>
  <w:endnote w:type="continuationSeparator" w:id="0">
    <w:p w:rsidR="00B01EDD" w:rsidRDefault="00B0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D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2D8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E7" w:rsidRDefault="000E5D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EDD" w:rsidRDefault="00B01EDD">
      <w:r>
        <w:separator/>
      </w:r>
    </w:p>
  </w:footnote>
  <w:footnote w:type="continuationSeparator" w:id="0">
    <w:p w:rsidR="00B01EDD" w:rsidRDefault="00B01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E7" w:rsidRDefault="000E5D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E7" w:rsidRDefault="000E5D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E7" w:rsidRDefault="000E5D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EDD"/>
    <w:rsid w:val="0000184A"/>
    <w:rsid w:val="00012997"/>
    <w:rsid w:val="000621A2"/>
    <w:rsid w:val="00067B62"/>
    <w:rsid w:val="000719DC"/>
    <w:rsid w:val="00075CEC"/>
    <w:rsid w:val="000E0467"/>
    <w:rsid w:val="000E5DE7"/>
    <w:rsid w:val="00104863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0CE6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2D83"/>
    <w:rsid w:val="00A24942"/>
    <w:rsid w:val="00A311C9"/>
    <w:rsid w:val="00A46EFE"/>
    <w:rsid w:val="00A73C79"/>
    <w:rsid w:val="00A807A7"/>
    <w:rsid w:val="00AB6C06"/>
    <w:rsid w:val="00AB7377"/>
    <w:rsid w:val="00AD329C"/>
    <w:rsid w:val="00B01EDD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7A320-6836-4F5E-9BD2-26D0DAE9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232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2023-01-13T07:15:00Z</cp:lastPrinted>
  <dcterms:created xsi:type="dcterms:W3CDTF">2023-01-13T07:15:00Z</dcterms:created>
  <dcterms:modified xsi:type="dcterms:W3CDTF">2023-01-13T07:15:00Z</dcterms:modified>
</cp:coreProperties>
</file>