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02BDD" w14:textId="77777777" w:rsidR="00FB7F50" w:rsidRPr="002245BE" w:rsidRDefault="00CA4FF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A4FF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A4FFD">
        <w:rPr>
          <w:sz w:val="22"/>
          <w:szCs w:val="22"/>
        </w:rPr>
        <w:t>2023-01-24</w:t>
      </w:r>
    </w:p>
    <w:p w14:paraId="53CFC08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41B10C7" w14:textId="77777777" w:rsidR="00CA4FFD" w:rsidRPr="00CA4FFD" w:rsidRDefault="00CA4FFD" w:rsidP="00FB7F50">
      <w:pPr>
        <w:spacing w:after="40"/>
        <w:rPr>
          <w:b/>
          <w:bCs/>
          <w:sz w:val="22"/>
          <w:szCs w:val="22"/>
        </w:rPr>
      </w:pPr>
      <w:r w:rsidRPr="00CA4FFD">
        <w:rPr>
          <w:b/>
          <w:bCs/>
          <w:sz w:val="22"/>
          <w:szCs w:val="22"/>
        </w:rPr>
        <w:t>Akademia Górniczo - Hutnicza</w:t>
      </w:r>
    </w:p>
    <w:p w14:paraId="7D5F9288" w14:textId="77777777" w:rsidR="00CA4FFD" w:rsidRPr="00CA4FFD" w:rsidRDefault="00CA4FFD" w:rsidP="00FB7F50">
      <w:pPr>
        <w:spacing w:after="40"/>
        <w:rPr>
          <w:b/>
          <w:bCs/>
          <w:sz w:val="22"/>
          <w:szCs w:val="22"/>
        </w:rPr>
      </w:pPr>
      <w:r w:rsidRPr="00CA4FFD">
        <w:rPr>
          <w:b/>
          <w:bCs/>
          <w:sz w:val="22"/>
          <w:szCs w:val="22"/>
        </w:rPr>
        <w:t>im. Stanisława Staszica w Krakowie</w:t>
      </w:r>
    </w:p>
    <w:p w14:paraId="56856F5B" w14:textId="77777777" w:rsidR="00FB7F50" w:rsidRPr="002245BE" w:rsidRDefault="00CA4FFD" w:rsidP="00FB7F50">
      <w:pPr>
        <w:spacing w:after="40"/>
        <w:rPr>
          <w:b/>
          <w:bCs/>
          <w:sz w:val="22"/>
          <w:szCs w:val="22"/>
        </w:rPr>
      </w:pPr>
      <w:r w:rsidRPr="00CA4FFD">
        <w:rPr>
          <w:b/>
          <w:bCs/>
          <w:sz w:val="22"/>
          <w:szCs w:val="22"/>
        </w:rPr>
        <w:t>Dział Zamówień Publicznych</w:t>
      </w:r>
    </w:p>
    <w:p w14:paraId="580DCAF4" w14:textId="77777777" w:rsidR="00FB7F50" w:rsidRPr="002245BE" w:rsidRDefault="00CA4FFD" w:rsidP="00FB7F50">
      <w:pPr>
        <w:rPr>
          <w:sz w:val="22"/>
          <w:szCs w:val="22"/>
        </w:rPr>
      </w:pPr>
      <w:r w:rsidRPr="00CA4FF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A4FFD">
        <w:rPr>
          <w:sz w:val="22"/>
          <w:szCs w:val="22"/>
        </w:rPr>
        <w:t>30</w:t>
      </w:r>
    </w:p>
    <w:p w14:paraId="242FC4C4" w14:textId="77777777" w:rsidR="00FB7F50" w:rsidRPr="002245BE" w:rsidRDefault="00CA4FFD" w:rsidP="00FB7F50">
      <w:pPr>
        <w:rPr>
          <w:sz w:val="22"/>
          <w:szCs w:val="22"/>
        </w:rPr>
      </w:pPr>
      <w:r w:rsidRPr="00CA4FF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A4FFD">
        <w:rPr>
          <w:sz w:val="22"/>
          <w:szCs w:val="22"/>
        </w:rPr>
        <w:t>Kraków</w:t>
      </w:r>
    </w:p>
    <w:p w14:paraId="579C49AD" w14:textId="37D10B50" w:rsidR="008642B3" w:rsidRDefault="00C96B66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21C34DB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A4FFD" w:rsidRPr="00607F9B" w14:paraId="0D3BAB84" w14:textId="77777777" w:rsidTr="0076388E">
        <w:trPr>
          <w:trHeight w:val="638"/>
        </w:trPr>
        <w:tc>
          <w:tcPr>
            <w:tcW w:w="959" w:type="dxa"/>
            <w:shd w:val="clear" w:color="auto" w:fill="auto"/>
          </w:tcPr>
          <w:p w14:paraId="5C890D1E" w14:textId="77777777" w:rsidR="00CA4FFD" w:rsidRPr="00607F9B" w:rsidRDefault="00CA4FFD" w:rsidP="007638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C9151D" w14:textId="492308F6" w:rsidR="00CA4FFD" w:rsidRPr="00607F9B" w:rsidRDefault="00CA4FFD" w:rsidP="007638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A4FF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A4FFD">
              <w:rPr>
                <w:b/>
                <w:bCs/>
                <w:sz w:val="22"/>
                <w:szCs w:val="22"/>
              </w:rPr>
              <w:t>Dostaw</w:t>
            </w:r>
            <w:r w:rsidR="00C96B66">
              <w:rPr>
                <w:b/>
                <w:bCs/>
                <w:sz w:val="22"/>
                <w:szCs w:val="22"/>
              </w:rPr>
              <w:t>ę</w:t>
            </w:r>
            <w:r w:rsidRPr="00CA4FFD">
              <w:rPr>
                <w:b/>
                <w:bCs/>
                <w:sz w:val="22"/>
                <w:szCs w:val="22"/>
              </w:rPr>
              <w:t xml:space="preserve"> stanowiska pracy w atmosferze podwójnej w warunkach obciążenia prądowego wraz z oprogramowaniem - KC-</w:t>
            </w:r>
            <w:proofErr w:type="spellStart"/>
            <w:r w:rsidRPr="00CA4FFD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CA4FFD">
              <w:rPr>
                <w:b/>
                <w:bCs/>
                <w:sz w:val="22"/>
                <w:szCs w:val="22"/>
              </w:rPr>
              <w:t>. 272-724/22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A4FFD">
              <w:rPr>
                <w:b/>
                <w:sz w:val="22"/>
                <w:szCs w:val="22"/>
              </w:rPr>
              <w:t>KC-</w:t>
            </w:r>
            <w:proofErr w:type="spellStart"/>
            <w:r w:rsidRPr="00CA4FFD">
              <w:rPr>
                <w:b/>
                <w:sz w:val="22"/>
                <w:szCs w:val="22"/>
              </w:rPr>
              <w:t>zp</w:t>
            </w:r>
            <w:proofErr w:type="spellEnd"/>
            <w:r w:rsidRPr="00CA4FFD">
              <w:rPr>
                <w:b/>
                <w:sz w:val="22"/>
                <w:szCs w:val="22"/>
              </w:rPr>
              <w:t>. 272-724/22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2FA059" w14:textId="65F729F4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C96B66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A4FFD" w14:paraId="3656275B" w14:textId="77777777" w:rsidTr="007638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F27556A" w14:textId="77777777" w:rsidR="00CA4FFD" w:rsidRPr="00D26ED6" w:rsidRDefault="00CA4FFD" w:rsidP="0076388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A4FFD">
              <w:rPr>
                <w:b/>
                <w:sz w:val="22"/>
                <w:szCs w:val="22"/>
              </w:rPr>
              <w:t>"ELEKTRONIKA JĄDROWA" WACŁAW MUSIAŁ</w:t>
            </w:r>
          </w:p>
          <w:p w14:paraId="3304B09B" w14:textId="02F37F62" w:rsidR="00CA4FFD" w:rsidRPr="009F0E5C" w:rsidRDefault="00C96B66" w:rsidP="0076388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A4FFD" w:rsidRPr="00CA4FFD">
              <w:rPr>
                <w:bCs/>
                <w:sz w:val="22"/>
                <w:szCs w:val="22"/>
              </w:rPr>
              <w:t>Kobierzyńska</w:t>
            </w:r>
            <w:r w:rsidR="00CA4FFD" w:rsidRPr="009F0E5C">
              <w:rPr>
                <w:bCs/>
                <w:sz w:val="22"/>
                <w:szCs w:val="22"/>
              </w:rPr>
              <w:t xml:space="preserve"> </w:t>
            </w:r>
            <w:r w:rsidR="00CA4FFD" w:rsidRPr="00CA4FFD">
              <w:rPr>
                <w:bCs/>
                <w:sz w:val="22"/>
                <w:szCs w:val="22"/>
              </w:rPr>
              <w:t>93</w:t>
            </w:r>
            <w:r w:rsidR="00CA4FFD">
              <w:rPr>
                <w:bCs/>
                <w:sz w:val="22"/>
                <w:szCs w:val="22"/>
              </w:rPr>
              <w:t xml:space="preserve"> </w:t>
            </w:r>
            <w:r w:rsidR="00CA4FFD" w:rsidRPr="00CA4FFD">
              <w:rPr>
                <w:bCs/>
                <w:sz w:val="22"/>
                <w:szCs w:val="22"/>
              </w:rPr>
              <w:t>/43</w:t>
            </w:r>
          </w:p>
          <w:p w14:paraId="55F7EFC4" w14:textId="77777777" w:rsidR="00CA4FFD" w:rsidRPr="009F0E5C" w:rsidRDefault="00CA4FFD" w:rsidP="0076388E">
            <w:pPr>
              <w:jc w:val="both"/>
              <w:rPr>
                <w:bCs/>
                <w:sz w:val="22"/>
                <w:szCs w:val="22"/>
              </w:rPr>
            </w:pPr>
            <w:r w:rsidRPr="00CA4FFD">
              <w:rPr>
                <w:bCs/>
                <w:sz w:val="22"/>
                <w:szCs w:val="22"/>
              </w:rPr>
              <w:t>30-382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A4FFD">
              <w:rPr>
                <w:bCs/>
                <w:sz w:val="22"/>
                <w:szCs w:val="22"/>
              </w:rPr>
              <w:t>Kraków</w:t>
            </w:r>
          </w:p>
          <w:p w14:paraId="1C295A74" w14:textId="56116C07" w:rsidR="00CA4FFD" w:rsidRPr="00D26ED6" w:rsidRDefault="00CA4FFD" w:rsidP="00C96B66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96B66">
              <w:rPr>
                <w:sz w:val="22"/>
                <w:szCs w:val="22"/>
              </w:rPr>
              <w:t xml:space="preserve"> </w:t>
            </w:r>
            <w:r w:rsidRPr="00CA4FFD">
              <w:rPr>
                <w:sz w:val="22"/>
                <w:szCs w:val="22"/>
              </w:rPr>
              <w:t>Dostaw</w:t>
            </w:r>
            <w:r w:rsidR="00C96B66">
              <w:rPr>
                <w:sz w:val="22"/>
                <w:szCs w:val="22"/>
              </w:rPr>
              <w:t>ę</w:t>
            </w:r>
            <w:r w:rsidRPr="00CA4FFD">
              <w:rPr>
                <w:sz w:val="22"/>
                <w:szCs w:val="22"/>
              </w:rPr>
              <w:t xml:space="preserve"> stanowiska pracy w atmosferze podwójnej w warunkach obciążenia prądowego </w:t>
            </w:r>
            <w:r w:rsidR="00C96B66">
              <w:rPr>
                <w:sz w:val="22"/>
                <w:szCs w:val="22"/>
              </w:rPr>
              <w:br/>
            </w:r>
            <w:r w:rsidRPr="00CA4FFD">
              <w:rPr>
                <w:sz w:val="22"/>
                <w:szCs w:val="22"/>
              </w:rPr>
              <w:t>wraz z oprogramowaniem - KC-</w:t>
            </w:r>
            <w:proofErr w:type="spellStart"/>
            <w:r w:rsidRPr="00CA4FFD">
              <w:rPr>
                <w:sz w:val="22"/>
                <w:szCs w:val="22"/>
              </w:rPr>
              <w:t>zp</w:t>
            </w:r>
            <w:proofErr w:type="spellEnd"/>
            <w:r w:rsidRPr="00CA4FFD">
              <w:rPr>
                <w:sz w:val="22"/>
                <w:szCs w:val="22"/>
              </w:rPr>
              <w:t>. 272-724/22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A4FFD">
              <w:rPr>
                <w:b/>
                <w:sz w:val="22"/>
                <w:szCs w:val="22"/>
              </w:rPr>
              <w:t>99 999.00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97FC930" w14:textId="143AFC2A" w:rsidR="00CA4FFD" w:rsidRDefault="00CA4FFD" w:rsidP="0076388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C96B66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22309DB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851"/>
      </w:tblGrid>
      <w:tr w:rsidR="00C96B66" w:rsidRPr="008567C7" w14:paraId="21A68B40" w14:textId="77777777" w:rsidTr="00C96B66">
        <w:trPr>
          <w:trHeight w:val="510"/>
        </w:trPr>
        <w:tc>
          <w:tcPr>
            <w:tcW w:w="709" w:type="dxa"/>
            <w:vAlign w:val="center"/>
          </w:tcPr>
          <w:p w14:paraId="3E1F05D1" w14:textId="77777777" w:rsidR="00C96B66" w:rsidRPr="008567C7" w:rsidRDefault="00C96B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72EED54" w14:textId="77777777" w:rsidR="00C96B66" w:rsidRPr="008567C7" w:rsidRDefault="00C96B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E539783" w14:textId="77777777" w:rsidR="00C96B66" w:rsidRPr="008567C7" w:rsidRDefault="00C96B6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FF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7E8814A" w14:textId="77777777" w:rsidR="00C96B66" w:rsidRPr="008567C7" w:rsidRDefault="00C96B6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FF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851" w:type="dxa"/>
            <w:vAlign w:val="center"/>
          </w:tcPr>
          <w:p w14:paraId="16CF16B3" w14:textId="77777777" w:rsidR="00C96B66" w:rsidRPr="008567C7" w:rsidRDefault="00C96B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96B66" w:rsidRPr="008567C7" w14:paraId="09802BC3" w14:textId="77777777" w:rsidTr="00C96B66">
        <w:tc>
          <w:tcPr>
            <w:tcW w:w="709" w:type="dxa"/>
            <w:vAlign w:val="center"/>
          </w:tcPr>
          <w:p w14:paraId="0D38CEE6" w14:textId="77777777" w:rsidR="00C96B66" w:rsidRPr="008567C7" w:rsidRDefault="00C96B66" w:rsidP="007638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F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7660D51" w14:textId="77777777" w:rsidR="00C96B66" w:rsidRPr="002B6761" w:rsidRDefault="00C96B66" w:rsidP="0076388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4FFD">
              <w:rPr>
                <w:rFonts w:ascii="Times New Roman" w:hAnsi="Times New Roman" w:cs="Times New Roman"/>
                <w:b/>
                <w:sz w:val="18"/>
                <w:szCs w:val="18"/>
              </w:rPr>
              <w:t>"ELEKTRONIKA JĄDROWA" WACŁAW MUSIAŁ</w:t>
            </w:r>
          </w:p>
          <w:p w14:paraId="0119CC5F" w14:textId="182BDE2D" w:rsidR="00C96B66" w:rsidRPr="008567C7" w:rsidRDefault="00C96B66" w:rsidP="0076388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CA4FFD">
              <w:rPr>
                <w:rFonts w:ascii="Times New Roman" w:hAnsi="Times New Roman" w:cs="Times New Roman"/>
                <w:bCs/>
                <w:sz w:val="18"/>
                <w:szCs w:val="18"/>
              </w:rPr>
              <w:t>Kobierzyńska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FFD">
              <w:rPr>
                <w:rFonts w:ascii="Times New Roman" w:hAnsi="Times New Roman" w:cs="Times New Roman"/>
                <w:bCs/>
                <w:sz w:val="18"/>
                <w:szCs w:val="18"/>
              </w:rPr>
              <w:t>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FFD">
              <w:rPr>
                <w:rFonts w:ascii="Times New Roman" w:hAnsi="Times New Roman" w:cs="Times New Roman"/>
                <w:bCs/>
                <w:sz w:val="18"/>
                <w:szCs w:val="18"/>
              </w:rPr>
              <w:t>/43</w:t>
            </w:r>
          </w:p>
          <w:p w14:paraId="55C21A39" w14:textId="77777777" w:rsidR="00C96B66" w:rsidRPr="001B7815" w:rsidRDefault="00C96B66" w:rsidP="0076388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FFD">
              <w:rPr>
                <w:rFonts w:ascii="Times New Roman" w:hAnsi="Times New Roman" w:cs="Times New Roman"/>
                <w:bCs/>
                <w:sz w:val="18"/>
                <w:szCs w:val="18"/>
              </w:rPr>
              <w:t>30-382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FF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274E204" w14:textId="77777777" w:rsidR="00C96B66" w:rsidRPr="008567C7" w:rsidRDefault="00C96B66" w:rsidP="007638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FF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90F6236" w14:textId="77777777" w:rsidR="00C96B66" w:rsidRPr="008567C7" w:rsidRDefault="00C96B66" w:rsidP="007638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FF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42CE903C" w14:textId="77777777" w:rsidR="00C96B66" w:rsidRPr="008567C7" w:rsidRDefault="00C96B66" w:rsidP="007638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FF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151B82C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B74C2D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96394F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B9AF1" w14:textId="77777777" w:rsidR="001D69F4" w:rsidRDefault="001D69F4">
      <w:r>
        <w:separator/>
      </w:r>
    </w:p>
  </w:endnote>
  <w:endnote w:type="continuationSeparator" w:id="0">
    <w:p w14:paraId="31A3B373" w14:textId="77777777" w:rsidR="001D69F4" w:rsidRDefault="001D6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9952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C8CD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54604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0FEA95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CA0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59711" w14:textId="77777777" w:rsidR="001D69F4" w:rsidRDefault="001D69F4">
      <w:r>
        <w:separator/>
      </w:r>
    </w:p>
  </w:footnote>
  <w:footnote w:type="continuationSeparator" w:id="0">
    <w:p w14:paraId="44AE4A65" w14:textId="77777777" w:rsidR="001D69F4" w:rsidRDefault="001D6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3783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4C3C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870A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69F4"/>
    <w:rsid w:val="00005838"/>
    <w:rsid w:val="00022322"/>
    <w:rsid w:val="00042497"/>
    <w:rsid w:val="000C1E6F"/>
    <w:rsid w:val="000E4E56"/>
    <w:rsid w:val="001A1468"/>
    <w:rsid w:val="001B7815"/>
    <w:rsid w:val="001C31ED"/>
    <w:rsid w:val="001D69F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6B66"/>
    <w:rsid w:val="00CA0B33"/>
    <w:rsid w:val="00CA3511"/>
    <w:rsid w:val="00CA4FFD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8F71E"/>
  <w15:chartTrackingRefBased/>
  <w15:docId w15:val="{C8CF73FA-D82A-4B7C-A42D-C7322A313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2023-01-24T10:30:00Z</cp:lastPrinted>
  <dcterms:created xsi:type="dcterms:W3CDTF">2023-01-24T10:30:00Z</dcterms:created>
  <dcterms:modified xsi:type="dcterms:W3CDTF">2023-01-24T10:30:00Z</dcterms:modified>
</cp:coreProperties>
</file>