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E55ED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55ED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E55ED8" w:rsidRPr="00E55ED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6 </w:t>
      </w:r>
      <w:r w:rsidRPr="00E55ED8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E55ED8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E55ED8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E55ED8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55ED8">
        <w:rPr>
          <w:rFonts w:ascii="Arial Narrow" w:hAnsi="Arial Narrow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E55ED8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E55ED8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55ED8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E55ED8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E55ED8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55ED8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55ED8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E55ED8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E55ED8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E55ED8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55ED8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E55ED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7B5E" w:rsidRPr="00E55ED8" w:rsidTr="00A412C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37B5E" w:rsidRPr="00E55ED8" w:rsidRDefault="00D37B5E" w:rsidP="00A412C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55ED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37B5E" w:rsidRPr="00E55ED8" w:rsidRDefault="00D37B5E" w:rsidP="00A412C1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E55ED8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E55ED8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E55ED8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E55ED8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E55ED8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E55ED8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D37B5E" w:rsidRPr="00E55ED8" w:rsidRDefault="00D37B5E" w:rsidP="00A412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E55ED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E55ED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D37B5E" w:rsidRPr="00E55ED8" w:rsidRDefault="00D37B5E" w:rsidP="00A412C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E55ED8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E55ED8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5ED8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E55ED8" w:rsidRDefault="00D37B5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55ED8">
        <w:rPr>
          <w:rFonts w:ascii="Arial Narrow" w:eastAsia="Times New Roman" w:hAnsi="Arial Narrow" w:cs="Arial"/>
          <w:b/>
          <w:sz w:val="24"/>
          <w:szCs w:val="24"/>
          <w:lang w:eastAsia="pl-PL"/>
        </w:rPr>
        <w:t>Świadczenie usług w zakresie odbioru, transportu i unieszkodliwiania odpadów medycznych i innych</w:t>
      </w:r>
    </w:p>
    <w:p w:rsidR="00BC121E" w:rsidRPr="00E55ED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55E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37B5E" w:rsidRPr="00E55ED8">
        <w:rPr>
          <w:rFonts w:ascii="Arial Narrow" w:eastAsia="Times New Roman" w:hAnsi="Arial Narrow" w:cs="Arial"/>
          <w:b/>
          <w:sz w:val="24"/>
          <w:szCs w:val="24"/>
          <w:lang w:eastAsia="pl-PL"/>
        </w:rPr>
        <w:t>8/2023</w:t>
      </w:r>
    </w:p>
    <w:p w:rsidR="00BC121E" w:rsidRPr="00E55ED8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E55ED8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E55E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D37B5E" w:rsidRPr="00E55ED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E55ED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E55E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E55ED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E55ED8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55ED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E55ED8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E55E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E55ED8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E55E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E55ED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E55ED8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5ED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E55ED8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E55E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E55ED8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E55E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E55ED8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5ED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55ED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5ED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5E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5ED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5E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5ED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5E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55ED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5ED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5E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5ED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5ED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55ED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55ED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5E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5ED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55ED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55ED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E55ED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E55ED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55ED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55ED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55ED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55ED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55ED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E55ED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55ED8" w:rsidTr="00620E37">
        <w:tc>
          <w:tcPr>
            <w:tcW w:w="2660" w:type="dxa"/>
            <w:shd w:val="clear" w:color="auto" w:fill="auto"/>
          </w:tcPr>
          <w:p w:rsidR="00BC121E" w:rsidRPr="00E55ED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55ED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55ED8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E55ED8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55ED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55ED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55ED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55E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55ED8" w:rsidRDefault="00D37B5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E55ED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E55ED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E55ED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E55ED8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E55ED8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E55ED8" w:rsidRDefault="00106AC7" w:rsidP="00BC121E">
      <w:pPr>
        <w:rPr>
          <w:rFonts w:ascii="Arial Narrow" w:hAnsi="Arial Narrow"/>
        </w:rPr>
      </w:pPr>
    </w:p>
    <w:sectPr w:rsidR="00106AC7" w:rsidRPr="00E55ED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916" w:rsidRDefault="00DB0916">
      <w:r>
        <w:separator/>
      </w:r>
    </w:p>
  </w:endnote>
  <w:endnote w:type="continuationSeparator" w:id="0">
    <w:p w:rsidR="00DB0916" w:rsidRDefault="00DB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5E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5E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B5E" w:rsidRDefault="00D37B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916" w:rsidRDefault="00DB0916">
      <w:r>
        <w:separator/>
      </w:r>
    </w:p>
  </w:footnote>
  <w:footnote w:type="continuationSeparator" w:id="0">
    <w:p w:rsidR="00DB0916" w:rsidRDefault="00DB09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B5E" w:rsidRDefault="00D37B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B5E" w:rsidRDefault="00D37B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B5E" w:rsidRDefault="00D37B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91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37B5E"/>
    <w:rsid w:val="00D6524F"/>
    <w:rsid w:val="00D74F94"/>
    <w:rsid w:val="00DB0916"/>
    <w:rsid w:val="00DD482A"/>
    <w:rsid w:val="00DE0396"/>
    <w:rsid w:val="00DE0405"/>
    <w:rsid w:val="00DE252B"/>
    <w:rsid w:val="00E37A20"/>
    <w:rsid w:val="00E55ED8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8E463-8F12-4387-B4E5-5701C4C0F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2023-01-16T10:51:00Z</dcterms:created>
  <dcterms:modified xsi:type="dcterms:W3CDTF">2023-01-16T10:51:00Z</dcterms:modified>
</cp:coreProperties>
</file>