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5D529B" w:rsidRPr="005D529B">
        <w:rPr>
          <w:rFonts w:ascii="Arial" w:eastAsia="Times New Roman" w:hAnsi="Arial" w:cs="Arial"/>
          <w:bCs/>
          <w:sz w:val="24"/>
          <w:szCs w:val="24"/>
          <w:lang w:eastAsia="pl-PL"/>
        </w:rPr>
        <w:t>6</w:t>
      </w:r>
      <w:r w:rsidRPr="005D529B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824339" w:rsidRPr="00C14101" w:rsidTr="0053462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24339" w:rsidRPr="00C14101" w:rsidRDefault="00824339" w:rsidP="00534623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824339" w:rsidRPr="00C14101" w:rsidRDefault="00824339" w:rsidP="00534623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824339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824339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824339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824339" w:rsidRPr="00C14101" w:rsidRDefault="00824339" w:rsidP="005346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824339" w:rsidRPr="00C14101" w:rsidRDefault="00824339" w:rsidP="005346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824339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24339">
        <w:rPr>
          <w:rFonts w:ascii="Arial" w:eastAsia="Times New Roman" w:hAnsi="Arial" w:cs="Arial"/>
          <w:b/>
          <w:sz w:val="24"/>
          <w:szCs w:val="24"/>
          <w:lang w:eastAsia="pl-PL"/>
        </w:rPr>
        <w:t>Modernizacja infrastruktury drogowej Gminy Gnojnik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824339" w:rsidRPr="00824339">
        <w:rPr>
          <w:rFonts w:ascii="Arial" w:eastAsia="Times New Roman" w:hAnsi="Arial" w:cs="Arial"/>
          <w:b/>
          <w:sz w:val="24"/>
          <w:szCs w:val="24"/>
          <w:lang w:eastAsia="pl-PL"/>
        </w:rPr>
        <w:t>RIiD.271.1.2023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824339" w:rsidRPr="00824339">
        <w:rPr>
          <w:rFonts w:ascii="Arial" w:eastAsia="Times New Roman" w:hAnsi="Arial" w:cs="Arial"/>
          <w:b/>
          <w:sz w:val="24"/>
          <w:szCs w:val="24"/>
          <w:lang w:eastAsia="pl-PL"/>
        </w:rPr>
        <w:t>Gmina Gnojnik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4pt" o:ole="">
            <v:imagedata r:id="rId8" o:title=""/>
          </v:shape>
          <w:control r:id="rId9" w:name="OptionButton211" w:shapeid="_x0000_i1027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</w:t>
      </w:r>
      <w:r w:rsidR="005D529B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28" type="#_x0000_t75" style="width:453pt;height:17.4pt" o:ole="">
            <v:imagedata r:id="rId10" o:title=""/>
          </v:shape>
          <w:control r:id="rId11" w:name="OptionButton21" w:shapeid="_x0000_i1028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</w:t>
      </w:r>
      <w:r w:rsidR="005D529B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5D529B" w:rsidP="005D529B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6662" w:type="dxa"/>
            <w:shd w:val="clear" w:color="auto" w:fill="auto"/>
          </w:tcPr>
          <w:p w:rsidR="00BC12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5D529B" w:rsidRPr="00C14101" w:rsidRDefault="005D529B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5D529B" w:rsidRDefault="005D529B" w:rsidP="005D529B">
            <w:pPr>
              <w:widowControl w:val="0"/>
              <w:adjustRightInd w:val="0"/>
              <w:spacing w:after="60" w:line="240" w:lineRule="auto"/>
              <w:ind w:left="2160" w:right="601"/>
              <w:jc w:val="both"/>
              <w:textAlignment w:val="baseline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</w:pPr>
            <w:r w:rsidRPr="005D529B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824339" w:rsidRPr="005D529B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5D529B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5D529B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4D64" w:rsidRDefault="00A34D64">
      <w:r>
        <w:separator/>
      </w:r>
    </w:p>
  </w:endnote>
  <w:endnote w:type="continuationSeparator" w:id="0">
    <w:p w:rsidR="00A34D64" w:rsidRDefault="00A34D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52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529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339" w:rsidRDefault="0082433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4D64" w:rsidRDefault="00A34D64">
      <w:r>
        <w:separator/>
      </w:r>
    </w:p>
  </w:footnote>
  <w:footnote w:type="continuationSeparator" w:id="0">
    <w:p w:rsidR="00A34D64" w:rsidRDefault="00A34D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339" w:rsidRDefault="0082433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339" w:rsidRDefault="0082433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339" w:rsidRDefault="0082433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824339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2753F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D529B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4339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34D64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7CD55-A9FC-4A68-B15F-5CAC17924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246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Sabina Gagatek</cp:lastModifiedBy>
  <cp:revision>2</cp:revision>
  <cp:lastPrinted>2010-01-07T09:39:00Z</cp:lastPrinted>
  <dcterms:created xsi:type="dcterms:W3CDTF">2023-01-09T11:39:00Z</dcterms:created>
  <dcterms:modified xsi:type="dcterms:W3CDTF">2023-01-09T11:39:00Z</dcterms:modified>
</cp:coreProperties>
</file>