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02481" w:rsidRPr="00402481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Gmina Gnojnik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Gnojnik</w:t>
      </w: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363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32-864</w:t>
      </w: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Gnojnik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02481" w:rsidRPr="0012157F" w:rsidTr="003B38D9">
        <w:tc>
          <w:tcPr>
            <w:tcW w:w="9104" w:type="dxa"/>
            <w:shd w:val="clear" w:color="auto" w:fill="D9D9D9"/>
          </w:tcPr>
          <w:p w:rsidR="00402481" w:rsidRPr="00D762C5" w:rsidRDefault="00402481" w:rsidP="003B38D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402481" w:rsidRDefault="00402481" w:rsidP="003B38D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0248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0248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0248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02481" w:rsidRPr="00534752" w:rsidRDefault="00402481" w:rsidP="003B38D9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</w:t>
            </w:r>
            <w:r w:rsidR="007E5480">
              <w:rPr>
                <w:rFonts w:ascii="Arial" w:hAnsi="Arial" w:cs="Arial"/>
                <w:i/>
                <w:iCs/>
                <w:sz w:val="18"/>
                <w:szCs w:val="18"/>
              </w:rPr>
              <w:t>w 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0248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02481">
        <w:rPr>
          <w:rFonts w:ascii="Arial" w:hAnsi="Arial" w:cs="Arial"/>
          <w:b/>
          <w:sz w:val="24"/>
          <w:szCs w:val="24"/>
        </w:rPr>
        <w:t>Modernizacja infrastruktury drogowej Gminy Gnojnik</w:t>
      </w: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02481" w:rsidRPr="00402481">
        <w:rPr>
          <w:rFonts w:ascii="Arial" w:hAnsi="Arial" w:cs="Arial"/>
          <w:b/>
          <w:sz w:val="24"/>
          <w:szCs w:val="24"/>
        </w:rPr>
        <w:t>RIiD.271.1.2023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2481" w:rsidRPr="0040248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402481" w:rsidRPr="00992BD8" w:rsidRDefault="00402481" w:rsidP="0040248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402481" w:rsidP="00402481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402481" w:rsidRPr="00922A11" w:rsidRDefault="00402481" w:rsidP="0040248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02481" w:rsidRPr="0012157F" w:rsidRDefault="00402481" w:rsidP="0040248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402481" w:rsidRPr="0012157F" w:rsidRDefault="00402481" w:rsidP="00402481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postępowania na podstawie art. 7 ust. 1 ustawy z dnia 13 kwietnia 2022 r. o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szczególnych rozwiązaniach w zakresie przeciwdziałania wspieraniu agresji na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</w:t>
      </w:r>
      <w:r w:rsidR="007E5480">
        <w:rPr>
          <w:rFonts w:ascii="Arial" w:hAnsi="Arial" w:cs="Arial"/>
          <w:sz w:val="24"/>
          <w:szCs w:val="24"/>
        </w:rPr>
        <w:t> </w:t>
      </w:r>
      <w:r w:rsidR="004541F9" w:rsidRPr="0012157F">
        <w:rPr>
          <w:rFonts w:ascii="Arial" w:hAnsi="Arial" w:cs="Arial"/>
          <w:sz w:val="24"/>
          <w:szCs w:val="24"/>
        </w:rPr>
        <w:t>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02481" w:rsidRPr="0012157F" w:rsidTr="003B3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481" w:rsidRPr="0012157F" w:rsidRDefault="00402481" w:rsidP="003B38D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481" w:rsidRPr="0012157F" w:rsidRDefault="00402481" w:rsidP="003B38D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248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02481" w:rsidRPr="00402481" w:rsidRDefault="00402481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wykazanie przez Wykonawcę, że:</w:t>
            </w:r>
          </w:p>
          <w:p w:rsidR="00402481" w:rsidRPr="00402481" w:rsidRDefault="00402481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>1) Zamawiający wymaga, aby Wykonawca posiadał środki finansowe lub zdolność kredytową na realizację przedmiotu zamówienia w wysokości m</w:t>
            </w:r>
            <w:r w:rsidR="007110F9">
              <w:rPr>
                <w:rFonts w:ascii="Arial" w:hAnsi="Arial" w:cs="Arial"/>
                <w:sz w:val="24"/>
                <w:szCs w:val="24"/>
              </w:rPr>
              <w:t>inimum 2 500 000,00 zł (słownie</w:t>
            </w:r>
            <w:r w:rsidRPr="00402481">
              <w:rPr>
                <w:rFonts w:ascii="Arial" w:hAnsi="Arial" w:cs="Arial"/>
                <w:sz w:val="24"/>
                <w:szCs w:val="24"/>
              </w:rPr>
              <w:t>: dwa miliony pięćset tysięcy złotych 00/100) oraz</w:t>
            </w:r>
          </w:p>
          <w:p w:rsidR="00402481" w:rsidRPr="0012157F" w:rsidRDefault="00402481" w:rsidP="007E54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>2) Zamawiający wymaga, aby Wykonawca był ubezpieczony od</w:t>
            </w:r>
            <w:r w:rsidR="007E5480">
              <w:rPr>
                <w:rFonts w:ascii="Arial" w:hAnsi="Arial" w:cs="Arial"/>
                <w:sz w:val="24"/>
                <w:szCs w:val="24"/>
              </w:rPr>
              <w:t> </w:t>
            </w:r>
            <w:r w:rsidRPr="00402481">
              <w:rPr>
                <w:rFonts w:ascii="Arial" w:hAnsi="Arial" w:cs="Arial"/>
                <w:sz w:val="24"/>
                <w:szCs w:val="24"/>
              </w:rPr>
              <w:t>odpowiedzialności cywilnej w zakresie prowadzonej działalności gospodarczej związanej z przedmiotem zamówienia na kwotę minimum 500 000,00 zł (słownie: pięćset tysięcy złotych 00/100).</w:t>
            </w:r>
          </w:p>
        </w:tc>
      </w:tr>
      <w:tr w:rsidR="00402481" w:rsidRPr="0012157F" w:rsidTr="003B3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481" w:rsidRPr="0012157F" w:rsidRDefault="00402481" w:rsidP="003B38D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481" w:rsidRPr="0012157F" w:rsidRDefault="00402481" w:rsidP="003B38D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248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02481" w:rsidRPr="00402481" w:rsidRDefault="00402481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402481" w:rsidRPr="00402481" w:rsidRDefault="00402481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:rsidR="00402481" w:rsidRPr="00402481" w:rsidRDefault="00402481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>1) w okresie ostatnich pięciu lat przed upł</w:t>
            </w:r>
            <w:r w:rsidR="007E5480">
              <w:rPr>
                <w:rFonts w:ascii="Arial" w:hAnsi="Arial" w:cs="Arial"/>
                <w:sz w:val="24"/>
                <w:szCs w:val="24"/>
              </w:rPr>
              <w:t>ywem terminu składania ofert, a </w:t>
            </w:r>
            <w:r w:rsidRPr="00402481">
              <w:rPr>
                <w:rFonts w:ascii="Arial" w:hAnsi="Arial" w:cs="Arial"/>
                <w:sz w:val="24"/>
                <w:szCs w:val="24"/>
              </w:rPr>
              <w:t xml:space="preserve">jeżeli okres prowadzenia działalności jest krótszy w tym okresie wykonał co najmniej 2 roboty polegające na budowie, przebudowie, rozbudowie, odbudowie lub remoncie drogi o wartości każdego z tych zamówień nie </w:t>
            </w:r>
            <w:r w:rsidRPr="00402481">
              <w:rPr>
                <w:rFonts w:ascii="Arial" w:hAnsi="Arial" w:cs="Arial"/>
                <w:sz w:val="24"/>
                <w:szCs w:val="24"/>
              </w:rPr>
              <w:lastRenderedPageBreak/>
              <w:t xml:space="preserve">mniejszej niż </w:t>
            </w:r>
            <w:r w:rsidR="00E105BD">
              <w:rPr>
                <w:rFonts w:ascii="Arial" w:hAnsi="Arial" w:cs="Arial"/>
                <w:sz w:val="24"/>
                <w:szCs w:val="24"/>
              </w:rPr>
              <w:t>200</w:t>
            </w:r>
            <w:r w:rsidRPr="00402481">
              <w:rPr>
                <w:rFonts w:ascii="Arial" w:hAnsi="Arial" w:cs="Arial"/>
                <w:sz w:val="24"/>
                <w:szCs w:val="24"/>
              </w:rPr>
              <w:t xml:space="preserve"> 000,00 zł brutto (słownie: </w:t>
            </w:r>
            <w:r w:rsidR="00E105BD">
              <w:rPr>
                <w:rFonts w:ascii="Arial" w:hAnsi="Arial" w:cs="Arial"/>
                <w:sz w:val="24"/>
                <w:szCs w:val="24"/>
              </w:rPr>
              <w:t>dwieście</w:t>
            </w:r>
            <w:r w:rsidRPr="00402481">
              <w:rPr>
                <w:rFonts w:ascii="Arial" w:hAnsi="Arial" w:cs="Arial"/>
                <w:sz w:val="24"/>
                <w:szCs w:val="24"/>
              </w:rPr>
              <w:t xml:space="preserve"> tysięcy złotych 00/100)</w:t>
            </w:r>
          </w:p>
          <w:p w:rsidR="00402481" w:rsidRPr="0012157F" w:rsidRDefault="00402481" w:rsidP="00731D6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>2) dysponuje co najmniej</w:t>
            </w:r>
            <w:r w:rsidR="007E54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481">
              <w:rPr>
                <w:rFonts w:ascii="Arial" w:hAnsi="Arial" w:cs="Arial"/>
                <w:sz w:val="24"/>
                <w:szCs w:val="24"/>
              </w:rPr>
              <w:t>1 osobą na stanowisko kierownika budowy posiadającą uprawnienia do kierowania robotami budowlanymi w</w:t>
            </w:r>
            <w:r w:rsidR="007E5480">
              <w:rPr>
                <w:rFonts w:ascii="Arial" w:hAnsi="Arial" w:cs="Arial"/>
                <w:sz w:val="24"/>
                <w:szCs w:val="24"/>
              </w:rPr>
              <w:t> </w:t>
            </w:r>
            <w:r w:rsidRPr="00402481">
              <w:rPr>
                <w:rFonts w:ascii="Arial" w:hAnsi="Arial" w:cs="Arial"/>
                <w:sz w:val="24"/>
                <w:szCs w:val="24"/>
              </w:rPr>
              <w:t>specjalności drogowej bez ograniczeń (lub odpowiadające im ważne uprawnienia wydane na</w:t>
            </w:r>
            <w:r w:rsidR="007E5480">
              <w:rPr>
                <w:rFonts w:ascii="Arial" w:hAnsi="Arial" w:cs="Arial"/>
                <w:sz w:val="24"/>
                <w:szCs w:val="24"/>
              </w:rPr>
              <w:t> </w:t>
            </w:r>
            <w:r w:rsidRPr="00402481">
              <w:rPr>
                <w:rFonts w:ascii="Arial" w:hAnsi="Arial" w:cs="Arial"/>
                <w:sz w:val="24"/>
                <w:szCs w:val="24"/>
              </w:rPr>
              <w:t>podstawie obowiązujących wcześniej przepisów), posiadającym co</w:t>
            </w:r>
            <w:r w:rsidR="007E5480">
              <w:rPr>
                <w:rFonts w:ascii="Arial" w:hAnsi="Arial" w:cs="Arial"/>
                <w:sz w:val="24"/>
                <w:szCs w:val="24"/>
              </w:rPr>
              <w:t> </w:t>
            </w:r>
            <w:r w:rsidRPr="00402481">
              <w:rPr>
                <w:rFonts w:ascii="Arial" w:hAnsi="Arial" w:cs="Arial"/>
                <w:sz w:val="24"/>
                <w:szCs w:val="24"/>
              </w:rPr>
              <w:t>najmniej 5-letnie doświadczenie (licząc od daty uzyskani</w:t>
            </w:r>
            <w:r w:rsidR="00731D67">
              <w:rPr>
                <w:rFonts w:ascii="Arial" w:hAnsi="Arial" w:cs="Arial"/>
                <w:sz w:val="24"/>
                <w:szCs w:val="24"/>
              </w:rPr>
              <w:t>a</w:t>
            </w:r>
            <w:r w:rsidRPr="00402481">
              <w:rPr>
                <w:rFonts w:ascii="Arial" w:hAnsi="Arial" w:cs="Arial"/>
                <w:sz w:val="24"/>
                <w:szCs w:val="24"/>
              </w:rPr>
              <w:t xml:space="preserve"> odpowiednich uprawnień budowlanych).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731D67" w:rsidRPr="00731D67" w:rsidRDefault="00E426EB" w:rsidP="00731D67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731D67">
        <w:rPr>
          <w:rFonts w:ascii="Arial" w:hAnsi="Arial" w:cs="Arial"/>
          <w:sz w:val="24"/>
          <w:szCs w:val="24"/>
        </w:rPr>
        <w:t>.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731D67" w:rsidRDefault="00731D67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731D67" w:rsidP="00731D67">
      <w:pPr>
        <w:spacing w:after="0" w:line="360" w:lineRule="auto"/>
        <w:ind w:left="3119"/>
        <w:jc w:val="center"/>
        <w:rPr>
          <w:rFonts w:ascii="Arial" w:hAnsi="Arial" w:cs="Arial"/>
          <w:sz w:val="21"/>
          <w:szCs w:val="21"/>
        </w:rPr>
      </w:pP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kwalifikowany podpis elektroniczny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/ 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zaufany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/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podpis osobisty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</w:t>
      </w: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osoby uprawnionej do 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>reprezentacji p</w:t>
      </w: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odmiotu udostępniającego zasoby)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DFF" w:rsidRDefault="00B12DFF" w:rsidP="0038231F">
      <w:pPr>
        <w:spacing w:after="0" w:line="240" w:lineRule="auto"/>
      </w:pPr>
      <w:r>
        <w:separator/>
      </w:r>
    </w:p>
  </w:endnote>
  <w:endnote w:type="continuationSeparator" w:id="0">
    <w:p w:rsidR="00B12DFF" w:rsidRDefault="00B12D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481" w:rsidRDefault="0040248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553A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53AD">
      <w:rPr>
        <w:b/>
        <w:bCs/>
        <w:sz w:val="24"/>
        <w:szCs w:val="24"/>
      </w:rPr>
      <w:fldChar w:fldCharType="separate"/>
    </w:r>
    <w:r w:rsidR="007110F9">
      <w:rPr>
        <w:b/>
        <w:bCs/>
        <w:noProof/>
      </w:rPr>
      <w:t>3</w:t>
    </w:r>
    <w:r w:rsidR="00E553AD">
      <w:rPr>
        <w:b/>
        <w:bCs/>
        <w:sz w:val="24"/>
        <w:szCs w:val="24"/>
      </w:rPr>
      <w:fldChar w:fldCharType="end"/>
    </w:r>
    <w:r>
      <w:t xml:space="preserve"> z </w:t>
    </w:r>
    <w:r w:rsidR="00E553A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53AD">
      <w:rPr>
        <w:b/>
        <w:bCs/>
        <w:sz w:val="24"/>
        <w:szCs w:val="24"/>
      </w:rPr>
      <w:fldChar w:fldCharType="separate"/>
    </w:r>
    <w:r w:rsidR="007110F9">
      <w:rPr>
        <w:b/>
        <w:bCs/>
        <w:noProof/>
      </w:rPr>
      <w:t>3</w:t>
    </w:r>
    <w:r w:rsidR="00E553A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481" w:rsidRDefault="004024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DFF" w:rsidRDefault="00B12DFF" w:rsidP="0038231F">
      <w:pPr>
        <w:spacing w:after="0" w:line="240" w:lineRule="auto"/>
      </w:pPr>
      <w:r>
        <w:separator/>
      </w:r>
    </w:p>
  </w:footnote>
  <w:footnote w:type="continuationSeparator" w:id="0">
    <w:p w:rsidR="00B12DFF" w:rsidRDefault="00B12DF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481" w:rsidRDefault="004024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481" w:rsidRDefault="004024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481" w:rsidRDefault="004024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40248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2481"/>
    <w:rsid w:val="00434CC2"/>
    <w:rsid w:val="00444C5C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351C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5F09F0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0F9"/>
    <w:rsid w:val="007118F0"/>
    <w:rsid w:val="00721D87"/>
    <w:rsid w:val="0072560B"/>
    <w:rsid w:val="00731D67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7E5480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2DFF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105BD"/>
    <w:rsid w:val="00E21B42"/>
    <w:rsid w:val="00E21BB4"/>
    <w:rsid w:val="00E24546"/>
    <w:rsid w:val="00E309E9"/>
    <w:rsid w:val="00E31C06"/>
    <w:rsid w:val="00E33351"/>
    <w:rsid w:val="00E426EB"/>
    <w:rsid w:val="00E50194"/>
    <w:rsid w:val="00E553AD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C5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73FC1-D5DE-4130-8BC9-B4A609832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607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5</cp:revision>
  <cp:lastPrinted>2016-07-26T11:32:00Z</cp:lastPrinted>
  <dcterms:created xsi:type="dcterms:W3CDTF">2023-01-09T10:53:00Z</dcterms:created>
  <dcterms:modified xsi:type="dcterms:W3CDTF">2023-01-16T12:12:00Z</dcterms:modified>
</cp:coreProperties>
</file>