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27B63">
        <w:rPr>
          <w:rFonts w:ascii="Arial" w:hAnsi="Arial" w:cs="Arial"/>
          <w:bCs/>
          <w:i w:val="0"/>
          <w:szCs w:val="24"/>
        </w:rPr>
        <w:t>5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B6690" w:rsidRPr="00DB6690">
        <w:rPr>
          <w:rFonts w:ascii="Arial" w:hAnsi="Arial" w:cs="Arial"/>
          <w:b/>
          <w:sz w:val="24"/>
          <w:szCs w:val="24"/>
        </w:rPr>
        <w:t>CRZP/4/2023/AZP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B6690" w:rsidRPr="00DB6690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B6690" w:rsidRPr="00DB6690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B6690" w:rsidRPr="00DB6690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B6690" w:rsidRPr="00DB6690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B6690" w:rsidRPr="00DB6690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6690" w:rsidRPr="0012157F" w:rsidTr="00424D0E">
        <w:tc>
          <w:tcPr>
            <w:tcW w:w="9104" w:type="dxa"/>
            <w:shd w:val="clear" w:color="auto" w:fill="D9D9D9"/>
          </w:tcPr>
          <w:p w:rsidR="00DB6690" w:rsidRPr="0012157F" w:rsidRDefault="00DB6690" w:rsidP="00424D0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B6690" w:rsidRDefault="00DB6690" w:rsidP="00424D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B669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B669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B669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B6690" w:rsidRPr="00C86421" w:rsidRDefault="00DB6690" w:rsidP="00424D0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B6690" w:rsidRDefault="00DB6690" w:rsidP="00424D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B6690" w:rsidRPr="00C86421" w:rsidRDefault="00DB6690" w:rsidP="00424D0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B669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B6690">
        <w:rPr>
          <w:rFonts w:ascii="Arial" w:hAnsi="Arial" w:cs="Arial"/>
          <w:b/>
          <w:sz w:val="24"/>
          <w:szCs w:val="24"/>
        </w:rPr>
        <w:t>Remont statku Horyzont II do przeglądu pośredniego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B6690" w:rsidRPr="00DB6690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B6690" w:rsidRPr="0012157F" w:rsidTr="00424D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690" w:rsidRPr="0012157F" w:rsidRDefault="00DB6690" w:rsidP="00424D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690" w:rsidRPr="0012157F" w:rsidRDefault="00DB6690" w:rsidP="00424D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669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B6690" w:rsidRPr="00DB6690" w:rsidRDefault="00DB6690" w:rsidP="00424D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DB6690" w:rsidRPr="0012157F" w:rsidRDefault="00DB6690" w:rsidP="00424D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100.000,00 PLN.</w:t>
            </w:r>
          </w:p>
        </w:tc>
      </w:tr>
      <w:tr w:rsidR="00DB6690" w:rsidRPr="0012157F" w:rsidTr="00424D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690" w:rsidRPr="0012157F" w:rsidRDefault="00DB6690" w:rsidP="00424D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690" w:rsidRPr="0012157F" w:rsidRDefault="00DB6690" w:rsidP="00424D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669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B6690" w:rsidRPr="0012157F" w:rsidRDefault="00DB6690" w:rsidP="00424D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>Wykonawca spełni warunek jeżeli wykaże, że posiada świadectwo uznania na prowadzenie prac wymienionych w opisie przedmiotu zamówienia, wystawione przez Polski Rejestr Statków lub równoważne (dot. serwisu producenta urządzenia), ważne na okres realizacji umowy.</w:t>
            </w:r>
          </w:p>
        </w:tc>
      </w:tr>
      <w:tr w:rsidR="00DB6690" w:rsidRPr="0012157F" w:rsidTr="00424D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690" w:rsidRPr="0012157F" w:rsidRDefault="00DB6690" w:rsidP="00424D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690" w:rsidRPr="0012157F" w:rsidRDefault="00DB6690" w:rsidP="00424D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669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B6690" w:rsidRPr="00DB6690" w:rsidRDefault="00DB6690" w:rsidP="00424D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DB6690" w:rsidRPr="00DB6690" w:rsidRDefault="00DB6690" w:rsidP="00424D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>Co najmniej 3 usług polegających na przeprowadzeniu prac remontowych o wartości nie mniejszej niż 80.000,00 PLN brutto każda, polegające na prowadzeniu remontów na statkach morskich.</w:t>
            </w:r>
          </w:p>
          <w:p w:rsidR="00DB6690" w:rsidRPr="00DB6690" w:rsidRDefault="00DB6690" w:rsidP="00424D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B6690" w:rsidRPr="0012157F" w:rsidRDefault="00DB6690" w:rsidP="00424D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DB6690" w:rsidRPr="0012157F" w:rsidTr="00424D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690" w:rsidRPr="0012157F" w:rsidRDefault="00DB6690" w:rsidP="00424D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690" w:rsidRPr="0012157F" w:rsidRDefault="00DB6690" w:rsidP="00424D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669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B6690" w:rsidRPr="0012157F" w:rsidRDefault="00DB6690" w:rsidP="00424D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669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lastRenderedPageBreak/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818" w:rsidRDefault="00755818" w:rsidP="0038231F">
      <w:pPr>
        <w:spacing w:after="0" w:line="240" w:lineRule="auto"/>
      </w:pPr>
      <w:r>
        <w:separator/>
      </w:r>
    </w:p>
  </w:endnote>
  <w:endnote w:type="continuationSeparator" w:id="0">
    <w:p w:rsidR="00755818" w:rsidRDefault="007558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690" w:rsidRDefault="00DB66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690" w:rsidRDefault="00DB66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818" w:rsidRDefault="00755818" w:rsidP="0038231F">
      <w:pPr>
        <w:spacing w:after="0" w:line="240" w:lineRule="auto"/>
      </w:pPr>
      <w:r>
        <w:separator/>
      </w:r>
    </w:p>
  </w:footnote>
  <w:footnote w:type="continuationSeparator" w:id="0">
    <w:p w:rsidR="00755818" w:rsidRDefault="0075581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690" w:rsidRDefault="00DB66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690" w:rsidRDefault="00DB66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690" w:rsidRDefault="00DB66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581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581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7B6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B6690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394EC4"/>
  <w15:docId w15:val="{C4FCAC52-5A55-471F-8666-1C0D0E0F7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532D9-EFBA-4EF0-86AB-0A4A71DEA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1216</Words>
  <Characters>7297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2023-01-11T11:12:00Z</dcterms:created>
  <dcterms:modified xsi:type="dcterms:W3CDTF">2023-01-11T11:12:00Z</dcterms:modified>
</cp:coreProperties>
</file>