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B0D71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B0996" w:rsidRPr="00BB0996">
        <w:rPr>
          <w:b/>
        </w:rPr>
        <w:t>CRZP/4/2023/AZP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B0996" w:rsidRPr="004A5DB6" w:rsidTr="00424D0E">
        <w:tc>
          <w:tcPr>
            <w:tcW w:w="9212" w:type="dxa"/>
            <w:shd w:val="clear" w:color="auto" w:fill="auto"/>
          </w:tcPr>
          <w:p w:rsidR="00BB0996" w:rsidRPr="004A5DB6" w:rsidRDefault="00BB0996" w:rsidP="00424D0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B0996" w:rsidRPr="004A5DB6" w:rsidRDefault="00BB0996" w:rsidP="00424D0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B0996">
              <w:t>(</w:t>
            </w:r>
            <w:proofErr w:type="spellStart"/>
            <w:r w:rsidRPr="00BB0996">
              <w:t>t.j</w:t>
            </w:r>
            <w:proofErr w:type="spellEnd"/>
            <w:r w:rsidRPr="00BB0996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B0996" w:rsidRPr="004A5DB6" w:rsidRDefault="00BB0996" w:rsidP="00424D0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B0996" w:rsidRPr="004A5DB6" w:rsidRDefault="00BB0996" w:rsidP="00424D0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B0996" w:rsidRPr="004A5DB6" w:rsidRDefault="00BB0996" w:rsidP="00424D0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B0996" w:rsidRPr="00BB099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B0996" w:rsidP="005434B3">
      <w:pPr>
        <w:spacing w:after="240" w:line="276" w:lineRule="auto"/>
        <w:jc w:val="center"/>
      </w:pPr>
      <w:r w:rsidRPr="00BB0996">
        <w:rPr>
          <w:b/>
        </w:rPr>
        <w:t>Remont statku Horyzont II do przeglądu pośredniego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5B0D71">
        <w:t>Oświadczam,</w:t>
      </w:r>
      <w:r w:rsidR="00313417" w:rsidRPr="005B0D71">
        <w:t xml:space="preserve"> że spełniam</w:t>
      </w:r>
      <w:r w:rsidR="004541F9" w:rsidRPr="005B0D71">
        <w:t>, określone przez Zamawiającego,</w:t>
      </w:r>
      <w:r w:rsidR="00313417" w:rsidRPr="005B0D71">
        <w:t xml:space="preserve"> warunki udziału </w:t>
      </w:r>
      <w:r w:rsidR="004541F9" w:rsidRPr="005B0D7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B0D7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B0D71" w:rsidRDefault="00D2702A" w:rsidP="00D2702A">
            <w:pPr>
              <w:spacing w:before="60" w:after="120"/>
              <w:jc w:val="center"/>
            </w:pPr>
            <w:r w:rsidRPr="005B0D71"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B0D71" w:rsidRDefault="00D2702A" w:rsidP="00D2702A">
            <w:pPr>
              <w:spacing w:before="60" w:after="120"/>
            </w:pPr>
            <w:r w:rsidRPr="005B0D71">
              <w:t>Warunki udziału w postępowaniu</w:t>
            </w:r>
          </w:p>
        </w:tc>
      </w:tr>
      <w:tr w:rsidR="005B0D71" w:rsidRPr="005B0D71" w:rsidTr="005B0D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D71" w:rsidRPr="005B0D71" w:rsidRDefault="005B0D71" w:rsidP="005B0D71">
            <w:pPr>
              <w:spacing w:before="60" w:after="120"/>
              <w:jc w:val="both"/>
              <w:rPr>
                <w:sz w:val="20"/>
              </w:rPr>
            </w:pPr>
            <w:r w:rsidRPr="005B0D71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>Kompetencje lub uprawnienia do prowadzenia określonej działalności zawodowej, o ile wynika to z odrębnych przepisów</w:t>
            </w:r>
          </w:p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 xml:space="preserve">Wykonawca spełni warunek jeżeli wykaże, że posiada świadectwo uznania na prowadzenie prac wymienionych w opisie przedmiotu zamówienia, wystawione przez Polski Rejestr Statków lub równoważne (dot. serwisu producenta urządzenia), ważne na okres realizacji umowy. </w:t>
            </w:r>
          </w:p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5B0D71" w:rsidRPr="005B0D71" w:rsidTr="005B0D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D71" w:rsidRPr="005B0D71" w:rsidRDefault="005B0D71" w:rsidP="005B0D71">
            <w:pPr>
              <w:spacing w:before="60" w:after="120"/>
              <w:jc w:val="both"/>
              <w:rPr>
                <w:sz w:val="20"/>
              </w:rPr>
            </w:pPr>
            <w:r w:rsidRPr="005B0D71">
              <w:rPr>
                <w:sz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>Sytuacja ekonomiczna lub finansowa</w:t>
            </w:r>
          </w:p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>Zamawiający uzna powyższy warunek za spełniony, jeśli Wykonawca wykaże, że posiada ubezpieczenie od odpowiedzialności cywilnej w zakresie prowadzonej działalności związanej z przedmiotem zamówienia na kwotę co najmniej 100.000,00 PLN.</w:t>
            </w:r>
          </w:p>
        </w:tc>
      </w:tr>
      <w:tr w:rsidR="005B0D71" w:rsidRPr="005B0D71" w:rsidTr="005B0D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D71" w:rsidRPr="005B0D71" w:rsidRDefault="005B0D71" w:rsidP="005B0D71">
            <w:pPr>
              <w:spacing w:before="60" w:after="120"/>
              <w:jc w:val="both"/>
              <w:rPr>
                <w:sz w:val="20"/>
              </w:rPr>
            </w:pPr>
            <w:r w:rsidRPr="005B0D71">
              <w:rPr>
                <w:sz w:val="20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>Zdolność techniczna lub zawodowa</w:t>
            </w:r>
          </w:p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>Co najmniej 3 usług polegających na przeprowadzeniu prac remontowych o wartości nie mniejszej niż 80.000,00 PLN brutto każda, polegające na prowadzeniu remontów na statkach morskich.</w:t>
            </w:r>
          </w:p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5B0D71" w:rsidRPr="005B0D71" w:rsidRDefault="005B0D71" w:rsidP="005B0D71">
            <w:pPr>
              <w:spacing w:before="60" w:after="120"/>
              <w:jc w:val="both"/>
              <w:rPr>
                <w:bCs/>
                <w:sz w:val="20"/>
              </w:rPr>
            </w:pPr>
            <w:r w:rsidRPr="005B0D71">
              <w:rPr>
                <w:bCs/>
                <w:sz w:val="20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B0D7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B0D71">
        <w:rPr>
          <w:sz w:val="20"/>
          <w:szCs w:val="20"/>
        </w:rPr>
        <w:t xml:space="preserve">…………….……. </w:t>
      </w:r>
      <w:r w:rsidRPr="005B0D71">
        <w:rPr>
          <w:i/>
          <w:sz w:val="16"/>
          <w:szCs w:val="16"/>
        </w:rPr>
        <w:t>(miejscowość),</w:t>
      </w:r>
      <w:r w:rsidRPr="005B0D71">
        <w:rPr>
          <w:i/>
          <w:sz w:val="18"/>
          <w:szCs w:val="18"/>
        </w:rPr>
        <w:t xml:space="preserve"> </w:t>
      </w:r>
      <w:r w:rsidRPr="005B0D71">
        <w:rPr>
          <w:sz w:val="20"/>
          <w:szCs w:val="20"/>
        </w:rPr>
        <w:t xml:space="preserve">dnia ………….……. r. </w:t>
      </w:r>
    </w:p>
    <w:p w:rsidR="00025C8D" w:rsidRPr="005B0D7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B0D71">
        <w:rPr>
          <w:sz w:val="20"/>
          <w:szCs w:val="20"/>
        </w:rPr>
        <w:tab/>
      </w:r>
      <w:r w:rsidRPr="005B0D71">
        <w:rPr>
          <w:sz w:val="20"/>
          <w:szCs w:val="20"/>
        </w:rPr>
        <w:tab/>
      </w:r>
      <w:r w:rsidRPr="005B0D71">
        <w:rPr>
          <w:sz w:val="20"/>
          <w:szCs w:val="20"/>
        </w:rPr>
        <w:tab/>
      </w:r>
      <w:r w:rsidRPr="005B0D71">
        <w:rPr>
          <w:sz w:val="20"/>
          <w:szCs w:val="20"/>
        </w:rPr>
        <w:tab/>
      </w:r>
      <w:r w:rsidRPr="005B0D71">
        <w:rPr>
          <w:sz w:val="20"/>
          <w:szCs w:val="20"/>
        </w:rPr>
        <w:tab/>
      </w:r>
      <w:r w:rsidRPr="005B0D71">
        <w:rPr>
          <w:sz w:val="20"/>
          <w:szCs w:val="20"/>
        </w:rPr>
        <w:tab/>
      </w:r>
      <w:r w:rsidRPr="005B0D7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B0D71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37B" w:rsidRDefault="0018437B" w:rsidP="0038231F">
      <w:pPr>
        <w:spacing w:after="0" w:line="240" w:lineRule="auto"/>
      </w:pPr>
      <w:r>
        <w:separator/>
      </w:r>
    </w:p>
  </w:endnote>
  <w:endnote w:type="continuationSeparator" w:id="0">
    <w:p w:rsidR="0018437B" w:rsidRDefault="001843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996" w:rsidRDefault="00BB09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996" w:rsidRDefault="00BB09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37B" w:rsidRDefault="0018437B" w:rsidP="0038231F">
      <w:pPr>
        <w:spacing w:after="0" w:line="240" w:lineRule="auto"/>
      </w:pPr>
      <w:r>
        <w:separator/>
      </w:r>
    </w:p>
  </w:footnote>
  <w:footnote w:type="continuationSeparator" w:id="0">
    <w:p w:rsidR="0018437B" w:rsidRDefault="0018437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996" w:rsidRDefault="00BB0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996" w:rsidRDefault="00BB09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996" w:rsidRDefault="00BB09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37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437B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0D71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996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612C"/>
  <w15:chartTrackingRefBased/>
  <w15:docId w15:val="{3E73B096-5941-40E1-9805-AFCB6004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3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658BC-520B-4439-8702-B009D23B2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719</Words>
  <Characters>4320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2023-01-11T11:11:00Z</dcterms:created>
  <dcterms:modified xsi:type="dcterms:W3CDTF">2023-01-11T11:11:00Z</dcterms:modified>
</cp:coreProperties>
</file>