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907AF" w14:textId="77777777" w:rsidR="00FB7F50" w:rsidRPr="002245BE" w:rsidRDefault="00293D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3D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3D24">
        <w:rPr>
          <w:sz w:val="22"/>
          <w:szCs w:val="22"/>
        </w:rPr>
        <w:t>2023-01-11</w:t>
      </w:r>
    </w:p>
    <w:p w14:paraId="48D89C3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EEBDEE" w14:textId="77777777" w:rsidR="00293D24" w:rsidRPr="00293D24" w:rsidRDefault="00293D24" w:rsidP="00FB7F50">
      <w:pPr>
        <w:spacing w:after="40"/>
        <w:rPr>
          <w:b/>
          <w:bCs/>
          <w:sz w:val="22"/>
          <w:szCs w:val="22"/>
        </w:rPr>
      </w:pPr>
      <w:r w:rsidRPr="00293D24">
        <w:rPr>
          <w:b/>
          <w:bCs/>
          <w:sz w:val="22"/>
          <w:szCs w:val="22"/>
        </w:rPr>
        <w:t>Akademia Górniczo - Hutnicza</w:t>
      </w:r>
    </w:p>
    <w:p w14:paraId="39F93146" w14:textId="77777777" w:rsidR="00293D24" w:rsidRPr="00293D24" w:rsidRDefault="00293D24" w:rsidP="00FB7F50">
      <w:pPr>
        <w:spacing w:after="40"/>
        <w:rPr>
          <w:b/>
          <w:bCs/>
          <w:sz w:val="22"/>
          <w:szCs w:val="22"/>
        </w:rPr>
      </w:pPr>
      <w:r w:rsidRPr="00293D24">
        <w:rPr>
          <w:b/>
          <w:bCs/>
          <w:sz w:val="22"/>
          <w:szCs w:val="22"/>
        </w:rPr>
        <w:t>im. Stanisława Staszica w Krakowie</w:t>
      </w:r>
    </w:p>
    <w:p w14:paraId="27E40DCB" w14:textId="77777777" w:rsidR="00FB7F50" w:rsidRPr="002245BE" w:rsidRDefault="00293D24" w:rsidP="00FB7F50">
      <w:pPr>
        <w:spacing w:after="40"/>
        <w:rPr>
          <w:b/>
          <w:bCs/>
          <w:sz w:val="22"/>
          <w:szCs w:val="22"/>
        </w:rPr>
      </w:pPr>
      <w:r w:rsidRPr="00293D24">
        <w:rPr>
          <w:b/>
          <w:bCs/>
          <w:sz w:val="22"/>
          <w:szCs w:val="22"/>
        </w:rPr>
        <w:t>Dział Zamówień Publicznych</w:t>
      </w:r>
    </w:p>
    <w:p w14:paraId="72F1E389" w14:textId="77777777" w:rsidR="00FB7F50" w:rsidRPr="002245BE" w:rsidRDefault="00293D24" w:rsidP="00FB7F50">
      <w:pPr>
        <w:rPr>
          <w:sz w:val="22"/>
          <w:szCs w:val="22"/>
        </w:rPr>
      </w:pPr>
      <w:r w:rsidRPr="00293D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3D24">
        <w:rPr>
          <w:sz w:val="22"/>
          <w:szCs w:val="22"/>
        </w:rPr>
        <w:t>30</w:t>
      </w:r>
    </w:p>
    <w:p w14:paraId="44B2E0DA" w14:textId="77777777" w:rsidR="00FB7F50" w:rsidRPr="002245BE" w:rsidRDefault="00293D24" w:rsidP="00FB7F50">
      <w:pPr>
        <w:rPr>
          <w:sz w:val="22"/>
          <w:szCs w:val="22"/>
        </w:rPr>
      </w:pPr>
      <w:r w:rsidRPr="00293D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3D24">
        <w:rPr>
          <w:sz w:val="22"/>
          <w:szCs w:val="22"/>
        </w:rPr>
        <w:t>Kraków</w:t>
      </w:r>
    </w:p>
    <w:p w14:paraId="1D68DC3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D42B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3D24" w:rsidRPr="00607F9B" w14:paraId="469AA481" w14:textId="77777777" w:rsidTr="00051340">
        <w:trPr>
          <w:trHeight w:val="638"/>
        </w:trPr>
        <w:tc>
          <w:tcPr>
            <w:tcW w:w="959" w:type="dxa"/>
            <w:shd w:val="clear" w:color="auto" w:fill="auto"/>
          </w:tcPr>
          <w:p w14:paraId="188A36D8" w14:textId="77777777" w:rsidR="00293D24" w:rsidRPr="00607F9B" w:rsidRDefault="00293D24" w:rsidP="000513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66C4DA" w14:textId="77777777" w:rsidR="00293D24" w:rsidRPr="00607F9B" w:rsidRDefault="00293D24" w:rsidP="000513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3D2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3D2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3D24">
              <w:rPr>
                <w:b/>
                <w:bCs/>
                <w:sz w:val="22"/>
                <w:szCs w:val="22"/>
              </w:rPr>
              <w:t xml:space="preserve">Usługa dostarczenia 12 biletów lotniczych na zawody Indian Rover Challenge dla </w:t>
            </w:r>
            <w:proofErr w:type="spellStart"/>
            <w:r w:rsidRPr="00293D24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293D24">
              <w:rPr>
                <w:b/>
                <w:bCs/>
                <w:sz w:val="22"/>
                <w:szCs w:val="22"/>
              </w:rPr>
              <w:t xml:space="preserve"> - KC-zp.272-750/22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3D24">
              <w:rPr>
                <w:b/>
                <w:sz w:val="22"/>
                <w:szCs w:val="22"/>
              </w:rPr>
              <w:t>KC-zp.272-750/22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A5C36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3D24" w14:paraId="3C7816AF" w14:textId="77777777" w:rsidTr="000513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4523E6" w14:textId="77777777" w:rsidR="00293D24" w:rsidRPr="00D26ED6" w:rsidRDefault="00293D24" w:rsidP="000513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3D24">
              <w:rPr>
                <w:b/>
                <w:sz w:val="22"/>
                <w:szCs w:val="22"/>
              </w:rPr>
              <w:t>Top Podróże Sp. z o.o.</w:t>
            </w:r>
          </w:p>
          <w:p w14:paraId="7E7F0937" w14:textId="77777777" w:rsidR="00293D24" w:rsidRPr="009F0E5C" w:rsidRDefault="00293D24" w:rsidP="00051340">
            <w:pPr>
              <w:jc w:val="both"/>
              <w:rPr>
                <w:bCs/>
                <w:sz w:val="22"/>
                <w:szCs w:val="22"/>
              </w:rPr>
            </w:pPr>
            <w:r w:rsidRPr="00293D24">
              <w:rPr>
                <w:bCs/>
                <w:sz w:val="22"/>
                <w:szCs w:val="22"/>
              </w:rPr>
              <w:t>pl. Zwycięstwa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3D2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917AF0" w14:textId="77777777" w:rsidR="00293D24" w:rsidRPr="009F0E5C" w:rsidRDefault="00293D24" w:rsidP="00051340">
            <w:pPr>
              <w:jc w:val="both"/>
              <w:rPr>
                <w:bCs/>
                <w:sz w:val="22"/>
                <w:szCs w:val="22"/>
              </w:rPr>
            </w:pPr>
            <w:r w:rsidRPr="00293D24">
              <w:rPr>
                <w:bCs/>
                <w:sz w:val="22"/>
                <w:szCs w:val="22"/>
              </w:rPr>
              <w:t>70-233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3D24">
              <w:rPr>
                <w:bCs/>
                <w:sz w:val="22"/>
                <w:szCs w:val="22"/>
              </w:rPr>
              <w:t>Szczecin</w:t>
            </w:r>
          </w:p>
          <w:p w14:paraId="6A26420B" w14:textId="77777777" w:rsidR="00293D24" w:rsidRPr="00D26ED6" w:rsidRDefault="00293D24" w:rsidP="000513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C09FAC" w14:textId="77777777" w:rsidR="00293D24" w:rsidRPr="00D26ED6" w:rsidRDefault="00293D24" w:rsidP="0005134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93D24">
              <w:rPr>
                <w:sz w:val="22"/>
                <w:szCs w:val="22"/>
              </w:rPr>
              <w:t xml:space="preserve">Usługa dostarczenia 12 biletów lotniczych na zawody Indian Rover Challenge dla </w:t>
            </w:r>
            <w:proofErr w:type="spellStart"/>
            <w:r w:rsidRPr="00293D24">
              <w:rPr>
                <w:sz w:val="22"/>
                <w:szCs w:val="22"/>
              </w:rPr>
              <w:t>WIMiR</w:t>
            </w:r>
            <w:proofErr w:type="spellEnd"/>
            <w:r w:rsidRPr="00293D24">
              <w:rPr>
                <w:sz w:val="22"/>
                <w:szCs w:val="22"/>
              </w:rPr>
              <w:t xml:space="preserve"> - KC-zp.272-750/22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3D24">
              <w:rPr>
                <w:b/>
                <w:sz w:val="22"/>
                <w:szCs w:val="22"/>
              </w:rPr>
              <w:t>86 500.00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0BA771A" w14:textId="77777777" w:rsidR="00293D24" w:rsidRDefault="00293D24" w:rsidP="0005134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60B035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E9113E" w:rsidRPr="008567C7" w14:paraId="0BEFB050" w14:textId="77777777" w:rsidTr="00E9113E">
        <w:trPr>
          <w:trHeight w:val="510"/>
        </w:trPr>
        <w:tc>
          <w:tcPr>
            <w:tcW w:w="500" w:type="pct"/>
            <w:vAlign w:val="center"/>
          </w:tcPr>
          <w:p w14:paraId="4F8B797E" w14:textId="77777777" w:rsidR="00E9113E" w:rsidRPr="008567C7" w:rsidRDefault="00E9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4C0B7A8" w14:textId="77777777" w:rsidR="00E9113E" w:rsidRPr="008567C7" w:rsidRDefault="00E9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0527C8C" w14:textId="77777777" w:rsidR="00E9113E" w:rsidRPr="008567C7" w:rsidRDefault="00E9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578102DD" w14:textId="77777777" w:rsidR="00E9113E" w:rsidRPr="008567C7" w:rsidRDefault="00E9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800" w:type="pct"/>
            <w:vAlign w:val="center"/>
          </w:tcPr>
          <w:p w14:paraId="0B57C9BB" w14:textId="77777777" w:rsidR="00E9113E" w:rsidRPr="008567C7" w:rsidRDefault="00E9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Waga bagażu rejestrowanego</w:t>
            </w:r>
          </w:p>
        </w:tc>
        <w:tc>
          <w:tcPr>
            <w:tcW w:w="600" w:type="pct"/>
            <w:vAlign w:val="center"/>
          </w:tcPr>
          <w:p w14:paraId="27809C0F" w14:textId="77777777" w:rsidR="00E9113E" w:rsidRPr="008567C7" w:rsidRDefault="00E9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9113E" w:rsidRPr="008567C7" w14:paraId="5638A48E" w14:textId="77777777" w:rsidTr="00E9113E">
        <w:tc>
          <w:tcPr>
            <w:tcW w:w="500" w:type="pct"/>
            <w:vAlign w:val="center"/>
          </w:tcPr>
          <w:p w14:paraId="054B9DC5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40F04497" w14:textId="77777777" w:rsidR="00E9113E" w:rsidRPr="002B6761" w:rsidRDefault="00E9113E" w:rsidP="0005134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/>
                <w:sz w:val="18"/>
                <w:szCs w:val="18"/>
              </w:rPr>
              <w:t>Top Podróże Sp. z o.o.</w:t>
            </w:r>
          </w:p>
          <w:p w14:paraId="5C842D45" w14:textId="77777777" w:rsidR="00E9113E" w:rsidRPr="008567C7" w:rsidRDefault="00E9113E" w:rsidP="0005134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pl. Zwycięstwa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C996CB" w14:textId="77777777" w:rsidR="00E9113E" w:rsidRPr="001B7815" w:rsidRDefault="00E9113E" w:rsidP="0005134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70-233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800" w:type="pct"/>
            <w:vAlign w:val="center"/>
          </w:tcPr>
          <w:p w14:paraId="31AAC4B6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7F494138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8581002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F8F4437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9113E" w:rsidRPr="008567C7" w14:paraId="4C0DD3FD" w14:textId="77777777" w:rsidTr="00E9113E">
        <w:tc>
          <w:tcPr>
            <w:tcW w:w="500" w:type="pct"/>
            <w:vAlign w:val="center"/>
          </w:tcPr>
          <w:p w14:paraId="560DCCBA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6A73E00C" w14:textId="77777777" w:rsidR="00E9113E" w:rsidRPr="002B6761" w:rsidRDefault="00E9113E" w:rsidP="0005134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14:paraId="7A671C73" w14:textId="77777777" w:rsidR="00E9113E" w:rsidRPr="008567C7" w:rsidRDefault="00E9113E" w:rsidP="0005134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BB5DCA" w14:textId="77777777" w:rsidR="00E9113E" w:rsidRPr="001B7815" w:rsidRDefault="00E9113E" w:rsidP="0005134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3D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0F09EB86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55,82</w:t>
            </w:r>
          </w:p>
        </w:tc>
        <w:tc>
          <w:tcPr>
            <w:tcW w:w="800" w:type="pct"/>
            <w:vAlign w:val="center"/>
          </w:tcPr>
          <w:p w14:paraId="0A9D1EB1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8AF29D1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9A7239B" w14:textId="77777777" w:rsidR="00E9113E" w:rsidRPr="008567C7" w:rsidRDefault="00E9113E" w:rsidP="000513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D24">
              <w:rPr>
                <w:rFonts w:ascii="Times New Roman" w:hAnsi="Times New Roman" w:cs="Times New Roman"/>
                <w:sz w:val="18"/>
                <w:szCs w:val="18"/>
              </w:rPr>
              <w:t xml:space="preserve">  95,82</w:t>
            </w:r>
          </w:p>
        </w:tc>
      </w:tr>
    </w:tbl>
    <w:p w14:paraId="498A733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F72EAC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6A6DB4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CBEDB" w14:textId="77777777" w:rsidR="007F74DE" w:rsidRDefault="007F74DE">
      <w:r>
        <w:separator/>
      </w:r>
    </w:p>
  </w:endnote>
  <w:endnote w:type="continuationSeparator" w:id="0">
    <w:p w14:paraId="7A2DB38C" w14:textId="77777777" w:rsidR="007F74DE" w:rsidRDefault="007F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EBA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3F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2CC8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16E7B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A508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02694" w14:textId="77777777" w:rsidR="007F74DE" w:rsidRDefault="007F74DE">
      <w:r>
        <w:separator/>
      </w:r>
    </w:p>
  </w:footnote>
  <w:footnote w:type="continuationSeparator" w:id="0">
    <w:p w14:paraId="7141C1EE" w14:textId="77777777" w:rsidR="007F74DE" w:rsidRDefault="007F7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6EE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B4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48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4DE"/>
    <w:rsid w:val="00005838"/>
    <w:rsid w:val="00022322"/>
    <w:rsid w:val="00042497"/>
    <w:rsid w:val="000C1E6F"/>
    <w:rsid w:val="000E4E56"/>
    <w:rsid w:val="001A1468"/>
    <w:rsid w:val="001B7815"/>
    <w:rsid w:val="001C31ED"/>
    <w:rsid w:val="00293D2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74D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113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C909C"/>
  <w15:chartTrackingRefBased/>
  <w15:docId w15:val="{3FB18EF3-F747-4D22-B99D-23E6A801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2023-01-11T13:10:00Z</cp:lastPrinted>
  <dcterms:created xsi:type="dcterms:W3CDTF">2023-01-11T13:10:00Z</dcterms:created>
  <dcterms:modified xsi:type="dcterms:W3CDTF">2023-01-11T13:10:00Z</dcterms:modified>
</cp:coreProperties>
</file>