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F5D4C" w:rsidRDefault="00657A47" w:rsidP="001F5D4C">
      <w:pPr>
        <w:pStyle w:val="Nagwek4"/>
        <w:spacing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F5D4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63F9B" w:rsidRPr="001F5D4C">
        <w:rPr>
          <w:rFonts w:ascii="Arial Narrow" w:hAnsi="Arial Narrow" w:cs="Arial"/>
          <w:bCs/>
          <w:i w:val="0"/>
          <w:szCs w:val="24"/>
        </w:rPr>
        <w:t>2</w:t>
      </w:r>
      <w:r w:rsidR="007666D6" w:rsidRPr="001F5D4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1F5D4C" w:rsidRDefault="00B62AD0" w:rsidP="001F5D4C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1F5D4C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1F5D4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F5D4C">
        <w:rPr>
          <w:rFonts w:ascii="Arial Narrow" w:hAnsi="Arial Narrow" w:cs="Arial"/>
        </w:rPr>
        <w:t>………………………………………………………………</w:t>
      </w:r>
    </w:p>
    <w:p w:rsidR="00B62AD0" w:rsidRPr="001F5D4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F5D4C">
        <w:rPr>
          <w:rFonts w:ascii="Arial Narrow" w:hAnsi="Arial Narrow" w:cs="Arial"/>
        </w:rPr>
        <w:t>………………………………………………………………</w:t>
      </w:r>
    </w:p>
    <w:p w:rsidR="00B62AD0" w:rsidRPr="001F5D4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1F5D4C">
        <w:rPr>
          <w:rFonts w:ascii="Arial Narrow" w:hAnsi="Arial Narrow" w:cs="Arial"/>
        </w:rPr>
        <w:t>………………………………………………………………</w:t>
      </w:r>
    </w:p>
    <w:p w:rsidR="00B62AD0" w:rsidRPr="001F5D4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1F5D4C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1F5D4C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F5D4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1F5D4C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1F5D4C">
        <w:rPr>
          <w:rFonts w:ascii="Arial Narrow" w:hAnsi="Arial Narrow" w:cs="Arial"/>
        </w:rPr>
        <w:t>……………………………………………</w:t>
      </w:r>
      <w:r w:rsidR="00071D4C" w:rsidRPr="001F5D4C">
        <w:rPr>
          <w:rFonts w:ascii="Arial Narrow" w:hAnsi="Arial Narrow" w:cs="Arial"/>
        </w:rPr>
        <w:t>…………………………………………………………....</w:t>
      </w:r>
      <w:r w:rsidRPr="001F5D4C">
        <w:rPr>
          <w:rFonts w:ascii="Arial Narrow" w:hAnsi="Arial Narrow" w:cs="Arial"/>
        </w:rPr>
        <w:t>…</w:t>
      </w:r>
    </w:p>
    <w:p w:rsidR="00B62AD0" w:rsidRPr="001F5D4C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1F5D4C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1F5D4C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F5D4C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F5D4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F5D4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F5D4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F5D4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F5D4C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F5D4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F5D4C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F5D4C" w:rsidRDefault="0071340C" w:rsidP="001F5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F5D4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F5D4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63F9B" w:rsidRPr="001F5D4C">
        <w:rPr>
          <w:rFonts w:ascii="Arial Narrow" w:hAnsi="Arial Narrow" w:cs="Arial"/>
          <w:sz w:val="24"/>
          <w:szCs w:val="24"/>
        </w:rPr>
        <w:t>(</w:t>
      </w:r>
      <w:proofErr w:type="spellStart"/>
      <w:r w:rsidR="00D63F9B" w:rsidRPr="001F5D4C">
        <w:rPr>
          <w:rFonts w:ascii="Arial Narrow" w:hAnsi="Arial Narrow" w:cs="Arial"/>
          <w:sz w:val="24"/>
          <w:szCs w:val="24"/>
        </w:rPr>
        <w:t>t.j</w:t>
      </w:r>
      <w:proofErr w:type="spellEnd"/>
      <w:r w:rsidR="00D63F9B" w:rsidRPr="001F5D4C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F5D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1F5D4C" w:rsidRDefault="00D63F9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ryb mrożonych i śledzi</w:t>
      </w:r>
    </w:p>
    <w:p w:rsidR="0071340C" w:rsidRPr="001F5D4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D63F9B" w:rsidRPr="001F5D4C">
        <w:rPr>
          <w:rFonts w:ascii="Arial Narrow" w:eastAsia="Times New Roman" w:hAnsi="Arial Narrow" w:cs="Arial"/>
          <w:b/>
          <w:sz w:val="24"/>
          <w:szCs w:val="24"/>
          <w:lang w:eastAsia="pl-PL"/>
        </w:rPr>
        <w:t>3/2023</w:t>
      </w:r>
    </w:p>
    <w:p w:rsidR="00DC652A" w:rsidRPr="001F5D4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F5D4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F5D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F5D4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F5D4C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1F5D4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F5D4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F5D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F5D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F5D4C" w:rsidRDefault="0071340C" w:rsidP="001F5D4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F5D4C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1F5D4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1F5D4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F5D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F5D4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F5D4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F5D4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F5D4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F5D4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F5D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F5D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F5D4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F5D4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F5D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F5D4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F5D4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F5D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F5D4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F5D4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F5D4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  <w:bookmarkStart w:id="2" w:name="_GoBack"/>
      <w:bookmarkEnd w:id="2"/>
    </w:p>
    <w:p w:rsidR="00E27ABB" w:rsidRDefault="00830970" w:rsidP="0046009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F5D4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p w:rsidR="00460091" w:rsidRDefault="00460091" w:rsidP="0046009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</w:p>
    <w:p w:rsidR="00460091" w:rsidRPr="001F5D4C" w:rsidRDefault="00460091" w:rsidP="0046009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F5D4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F5D4C" w:rsidRDefault="00053927" w:rsidP="0046009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F5D4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F5D4C" w:rsidRDefault="00053927" w:rsidP="0046009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F5D4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F5D4C" w:rsidRDefault="00053927" w:rsidP="0046009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F5D4C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F5D4C" w:rsidRDefault="00053927" w:rsidP="00460091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F5D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1F5D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1F5D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1F5D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1F5D4C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F4238D" w:rsidRDefault="00E27ABB" w:rsidP="00F4238D">
      <w:pPr>
        <w:tabs>
          <w:tab w:val="left" w:pos="2520"/>
        </w:tabs>
        <w:rPr>
          <w:rFonts w:ascii="Arial Narrow" w:eastAsia="Times New Roman" w:hAnsi="Arial Narrow" w:cs="Arial"/>
          <w:sz w:val="18"/>
          <w:szCs w:val="19"/>
          <w:lang w:eastAsia="pl-PL"/>
        </w:rPr>
      </w:pPr>
    </w:p>
    <w:sectPr w:rsidR="00E27ABB" w:rsidRPr="00F4238D" w:rsidSect="00EC10EE"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061" w:rsidRDefault="00C21061" w:rsidP="00025386">
      <w:pPr>
        <w:spacing w:after="0" w:line="240" w:lineRule="auto"/>
      </w:pPr>
      <w:r>
        <w:separator/>
      </w:r>
    </w:p>
  </w:endnote>
  <w:endnote w:type="continuationSeparator" w:id="0">
    <w:p w:rsidR="00C21061" w:rsidRDefault="00C210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6009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0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00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061" w:rsidRDefault="00C21061" w:rsidP="00025386">
      <w:pPr>
        <w:spacing w:after="0" w:line="240" w:lineRule="auto"/>
      </w:pPr>
      <w:r>
        <w:separator/>
      </w:r>
    </w:p>
  </w:footnote>
  <w:footnote w:type="continuationSeparator" w:id="0">
    <w:p w:rsidR="00C21061" w:rsidRDefault="00C2106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061"/>
    <w:rsid w:val="00025386"/>
    <w:rsid w:val="000423B9"/>
    <w:rsid w:val="00053927"/>
    <w:rsid w:val="00066C44"/>
    <w:rsid w:val="00071D4C"/>
    <w:rsid w:val="00084786"/>
    <w:rsid w:val="0016158F"/>
    <w:rsid w:val="001C2314"/>
    <w:rsid w:val="001F5D4C"/>
    <w:rsid w:val="00213980"/>
    <w:rsid w:val="004374F2"/>
    <w:rsid w:val="00460091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1061"/>
    <w:rsid w:val="00CB29AC"/>
    <w:rsid w:val="00D55FC4"/>
    <w:rsid w:val="00D63F9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238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2023-01-05T08:35:00Z</dcterms:created>
  <dcterms:modified xsi:type="dcterms:W3CDTF">2023-01-05T08:42:00Z</dcterms:modified>
</cp:coreProperties>
</file>