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516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6676AE" w:rsidRPr="0012157F" w:rsidRDefault="002062E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62E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2062E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2062E4">
        <w:rPr>
          <w:rFonts w:ascii="Arial" w:hAnsi="Arial" w:cs="Arial"/>
        </w:rPr>
        <w:t>ul</w:t>
      </w:r>
      <w:proofErr w:type="gramEnd"/>
      <w:r w:rsidRPr="002062E4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2062E4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062E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62E4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2062E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62E4" w:rsidRPr="0012157F" w:rsidTr="00BA0528">
        <w:tc>
          <w:tcPr>
            <w:tcW w:w="9104" w:type="dxa"/>
            <w:shd w:val="clear" w:color="auto" w:fill="D9D9D9"/>
          </w:tcPr>
          <w:p w:rsidR="002062E4" w:rsidRPr="0012157F" w:rsidRDefault="002062E4" w:rsidP="00BA05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062E4" w:rsidRPr="0012157F" w:rsidRDefault="002062E4" w:rsidP="00BA05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2062E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62E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62E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062E4" w:rsidRPr="00612283" w:rsidRDefault="002062E4" w:rsidP="00BA052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062E4" w:rsidRPr="00612283" w:rsidRDefault="002062E4" w:rsidP="00BA052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062E4" w:rsidRPr="0012157F" w:rsidRDefault="002062E4" w:rsidP="00BA052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062E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062E4">
        <w:rPr>
          <w:rFonts w:ascii="Arial" w:hAnsi="Arial" w:cs="Arial"/>
          <w:b/>
          <w:sz w:val="24"/>
          <w:szCs w:val="24"/>
        </w:rPr>
        <w:t>Roboty budowlane w zakresie wykonania robót remontowych i przebudowy w obiektach Szpitala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62E4" w:rsidRPr="002062E4">
        <w:rPr>
          <w:rFonts w:ascii="Arial" w:hAnsi="Arial" w:cs="Arial"/>
          <w:b/>
          <w:sz w:val="24"/>
          <w:szCs w:val="24"/>
        </w:rPr>
        <w:t>175/2022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062E4" w:rsidRPr="002062E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062E4" w:rsidRPr="00992BD8" w:rsidRDefault="002062E4" w:rsidP="002062E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2062E4" w:rsidP="002062E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2062E4" w:rsidRPr="0012157F" w:rsidRDefault="002062E4" w:rsidP="002062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62E4" w:rsidRPr="0012157F" w:rsidRDefault="002062E4" w:rsidP="002062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2062E4" w:rsidRPr="0012157F" w:rsidRDefault="002062E4" w:rsidP="002062E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062E4" w:rsidRPr="00A44833" w:rsidRDefault="002062E4" w:rsidP="002062E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062E4" w:rsidRPr="0012157F" w:rsidRDefault="002062E4" w:rsidP="002062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2062E4" w:rsidRPr="0012157F" w:rsidRDefault="002062E4" w:rsidP="002062E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6C612B" w:rsidRDefault="006C612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6C612B" w:rsidRDefault="006C612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62E4" w:rsidRPr="0012157F" w:rsidTr="00BA05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2E4" w:rsidRPr="0012157F" w:rsidRDefault="002062E4" w:rsidP="00BA05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62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2E4" w:rsidRPr="0012157F" w:rsidRDefault="002062E4" w:rsidP="00BA05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62E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062E4" w:rsidRPr="0012157F" w:rsidRDefault="002062E4" w:rsidP="00BA05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62E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2062E4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2062E4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2062E4" w:rsidRPr="0012157F" w:rsidTr="00BA05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2E4" w:rsidRPr="0012157F" w:rsidRDefault="002062E4" w:rsidP="00BA05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62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2E4" w:rsidRPr="0012157F" w:rsidRDefault="002062E4" w:rsidP="00BA05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62E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062E4" w:rsidRPr="0012157F" w:rsidRDefault="002062E4" w:rsidP="00BA05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62E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98A" w:rsidRDefault="0029398A" w:rsidP="0038231F">
      <w:pPr>
        <w:spacing w:after="0" w:line="240" w:lineRule="auto"/>
      </w:pPr>
      <w:r>
        <w:separator/>
      </w:r>
    </w:p>
  </w:endnote>
  <w:endnote w:type="continuationSeparator" w:id="0">
    <w:p w:rsidR="0029398A" w:rsidRDefault="002939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2E4" w:rsidRDefault="002062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2B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2B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2E4" w:rsidRDefault="002062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98A" w:rsidRDefault="0029398A" w:rsidP="0038231F">
      <w:pPr>
        <w:spacing w:after="0" w:line="240" w:lineRule="auto"/>
      </w:pPr>
      <w:r>
        <w:separator/>
      </w:r>
    </w:p>
  </w:footnote>
  <w:footnote w:type="continuationSeparator" w:id="0">
    <w:p w:rsidR="0029398A" w:rsidRDefault="0029398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2E4" w:rsidRDefault="00206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2E4" w:rsidRDefault="002062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2E4" w:rsidRDefault="002062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98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B7B"/>
    <w:rsid w:val="00110593"/>
    <w:rsid w:val="0011306C"/>
    <w:rsid w:val="0012157F"/>
    <w:rsid w:val="00160A7A"/>
    <w:rsid w:val="001902D2"/>
    <w:rsid w:val="001C6945"/>
    <w:rsid w:val="001F027E"/>
    <w:rsid w:val="00203A40"/>
    <w:rsid w:val="002062E4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98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612B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35162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4C5E8-846E-4CF5-A920-B5155CCD5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2022-12-21T12:34:00Z</cp:lastPrinted>
  <dcterms:created xsi:type="dcterms:W3CDTF">2022-12-20T12:34:00Z</dcterms:created>
  <dcterms:modified xsi:type="dcterms:W3CDTF">2022-12-21T12:34:00Z</dcterms:modified>
</cp:coreProperties>
</file>