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9430D" w:rsidRPr="0019430D">
        <w:rPr>
          <w:rFonts w:ascii="Arial" w:hAnsi="Arial" w:cs="Arial"/>
          <w:bCs/>
          <w:i w:val="0"/>
          <w:szCs w:val="24"/>
        </w:rPr>
        <w:t>8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9430D" w:rsidRPr="0019430D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19430D" w:rsidRPr="0019430D">
        <w:rPr>
          <w:rFonts w:ascii="Arial" w:hAnsi="Arial" w:cs="Arial"/>
        </w:rPr>
        <w:t>ul</w:t>
      </w:r>
      <w:proofErr w:type="gramEnd"/>
      <w:r w:rsidR="0019430D" w:rsidRPr="0019430D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19430D" w:rsidRPr="0019430D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9430D" w:rsidRPr="0019430D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19430D" w:rsidRPr="0019430D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430D" w:rsidRPr="0012157F" w:rsidTr="009F1F3B">
        <w:tc>
          <w:tcPr>
            <w:tcW w:w="9104" w:type="dxa"/>
            <w:shd w:val="clear" w:color="auto" w:fill="D9D9D9"/>
          </w:tcPr>
          <w:p w:rsidR="0019430D" w:rsidRPr="00D762C5" w:rsidRDefault="0019430D" w:rsidP="009F1F3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9430D" w:rsidRDefault="0019430D" w:rsidP="009F1F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9430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9430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9430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9430D" w:rsidRPr="00534752" w:rsidRDefault="0019430D" w:rsidP="009F1F3B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9430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9430D">
        <w:rPr>
          <w:rFonts w:ascii="Arial" w:hAnsi="Arial" w:cs="Arial"/>
          <w:b/>
          <w:sz w:val="24"/>
          <w:szCs w:val="24"/>
        </w:rPr>
        <w:t>Roboty budowlane w zakresie wykonania robót remontowych i przebudowy w obiektach Szpitala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9430D" w:rsidRPr="0019430D">
        <w:rPr>
          <w:rFonts w:ascii="Arial" w:hAnsi="Arial" w:cs="Arial"/>
          <w:b/>
          <w:sz w:val="24"/>
          <w:szCs w:val="24"/>
        </w:rPr>
        <w:t>175/2022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19430D" w:rsidRPr="0019430D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9430D" w:rsidRPr="00992BD8" w:rsidRDefault="0019430D" w:rsidP="0019430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19430D" w:rsidP="0019430D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19430D" w:rsidRDefault="0019430D" w:rsidP="0019430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15B30" w:rsidRPr="0012157F" w:rsidRDefault="00B15B30" w:rsidP="0019430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9430D" w:rsidRPr="0012157F" w:rsidRDefault="0019430D" w:rsidP="0019430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19430D" w:rsidRPr="0012157F" w:rsidRDefault="0019430D" w:rsidP="0019430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9430D" w:rsidRPr="00922A11" w:rsidRDefault="0019430D" w:rsidP="0019430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19430D" w:rsidRPr="0012157F" w:rsidRDefault="0019430D" w:rsidP="0019430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19430D" w:rsidRPr="0012157F" w:rsidRDefault="0019430D" w:rsidP="0019430D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9430D" w:rsidRPr="0012157F" w:rsidTr="009F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D" w:rsidRPr="0012157F" w:rsidRDefault="0019430D" w:rsidP="009F1F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43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D" w:rsidRPr="0012157F" w:rsidRDefault="0019430D" w:rsidP="009F1F3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430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9430D" w:rsidRPr="0012157F" w:rsidRDefault="0019430D" w:rsidP="009F1F3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430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19430D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19430D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19430D" w:rsidRPr="0012157F" w:rsidTr="009F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D" w:rsidRPr="0012157F" w:rsidRDefault="0019430D" w:rsidP="009F1F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43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D" w:rsidRPr="0012157F" w:rsidRDefault="0019430D" w:rsidP="009F1F3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430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9430D" w:rsidRPr="0012157F" w:rsidRDefault="0019430D" w:rsidP="009F1F3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430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</w:t>
            </w:r>
            <w:r w:rsidRPr="0019430D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752" w:rsidRDefault="00EA2752" w:rsidP="0038231F">
      <w:pPr>
        <w:spacing w:after="0" w:line="240" w:lineRule="auto"/>
      </w:pPr>
      <w:r>
        <w:separator/>
      </w:r>
    </w:p>
  </w:endnote>
  <w:endnote w:type="continuationSeparator" w:id="0">
    <w:p w:rsidR="00EA2752" w:rsidRDefault="00EA27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D" w:rsidRDefault="001943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4EF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4EF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D" w:rsidRDefault="001943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752" w:rsidRDefault="00EA2752" w:rsidP="0038231F">
      <w:pPr>
        <w:spacing w:after="0" w:line="240" w:lineRule="auto"/>
      </w:pPr>
      <w:r>
        <w:separator/>
      </w:r>
    </w:p>
  </w:footnote>
  <w:footnote w:type="continuationSeparator" w:id="0">
    <w:p w:rsidR="00EA2752" w:rsidRDefault="00EA275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D" w:rsidRDefault="001943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D" w:rsidRDefault="001943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D" w:rsidRDefault="001943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2752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9430D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B30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4EFD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2752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6F599-611C-48F1-A31C-19FCAA9AC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661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2022-12-21T12:43:00Z</cp:lastPrinted>
  <dcterms:created xsi:type="dcterms:W3CDTF">2022-12-20T13:31:00Z</dcterms:created>
  <dcterms:modified xsi:type="dcterms:W3CDTF">2022-12-21T12:43:00Z</dcterms:modified>
</cp:coreProperties>
</file>