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1C15F" w14:textId="5368D8C2" w:rsidR="00DA2A7E" w:rsidRPr="003261E7" w:rsidRDefault="000A07F4" w:rsidP="00627729">
      <w:pPr>
        <w:jc w:val="right"/>
        <w:rPr>
          <w:sz w:val="22"/>
          <w:szCs w:val="22"/>
        </w:rPr>
      </w:pPr>
      <w:r w:rsidRPr="000A07F4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0A07F4">
        <w:rPr>
          <w:sz w:val="22"/>
          <w:szCs w:val="22"/>
        </w:rPr>
        <w:t>2022-</w:t>
      </w:r>
      <w:r w:rsidR="0092226E">
        <w:rPr>
          <w:sz w:val="22"/>
          <w:szCs w:val="22"/>
        </w:rPr>
        <w:t>12</w:t>
      </w:r>
      <w:r w:rsidRPr="000A07F4">
        <w:rPr>
          <w:sz w:val="22"/>
          <w:szCs w:val="22"/>
        </w:rPr>
        <w:t>-</w:t>
      </w:r>
      <w:r w:rsidR="0092226E">
        <w:rPr>
          <w:sz w:val="22"/>
          <w:szCs w:val="22"/>
        </w:rPr>
        <w:t>16</w:t>
      </w:r>
    </w:p>
    <w:p w14:paraId="38626364" w14:textId="77777777" w:rsidR="000A07F4" w:rsidRPr="000A07F4" w:rsidRDefault="000A07F4" w:rsidP="00627729">
      <w:pPr>
        <w:rPr>
          <w:b/>
          <w:bCs/>
          <w:sz w:val="22"/>
          <w:szCs w:val="22"/>
        </w:rPr>
      </w:pPr>
      <w:r w:rsidRPr="000A07F4">
        <w:rPr>
          <w:b/>
          <w:bCs/>
          <w:sz w:val="22"/>
          <w:szCs w:val="22"/>
        </w:rPr>
        <w:t>Szpital Wojewódzki w Poznaniu</w:t>
      </w:r>
    </w:p>
    <w:p w14:paraId="318BCF6B" w14:textId="77777777" w:rsidR="00DA2A7E" w:rsidRPr="003261E7" w:rsidRDefault="000A07F4" w:rsidP="00627729">
      <w:pPr>
        <w:rPr>
          <w:b/>
          <w:bCs/>
          <w:sz w:val="22"/>
          <w:szCs w:val="22"/>
        </w:rPr>
      </w:pPr>
      <w:r w:rsidRPr="000A07F4">
        <w:rPr>
          <w:b/>
          <w:bCs/>
          <w:sz w:val="22"/>
          <w:szCs w:val="22"/>
        </w:rPr>
        <w:t>Dział Zamówień Publicznych</w:t>
      </w:r>
    </w:p>
    <w:p w14:paraId="5BA0F869" w14:textId="2815799D" w:rsidR="00DA2A7E" w:rsidRPr="003261E7" w:rsidRDefault="0092226E" w:rsidP="0062772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A07F4" w:rsidRPr="000A07F4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0A07F4" w:rsidRPr="000A07F4">
        <w:rPr>
          <w:sz w:val="22"/>
          <w:szCs w:val="22"/>
        </w:rPr>
        <w:t>7/19</w:t>
      </w:r>
    </w:p>
    <w:p w14:paraId="4966CB5B" w14:textId="77777777" w:rsidR="00DA2A7E" w:rsidRPr="003261E7" w:rsidRDefault="000A07F4" w:rsidP="00627729">
      <w:pPr>
        <w:rPr>
          <w:sz w:val="22"/>
          <w:szCs w:val="22"/>
        </w:rPr>
      </w:pPr>
      <w:r w:rsidRPr="000A07F4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0A07F4">
        <w:rPr>
          <w:sz w:val="22"/>
          <w:szCs w:val="22"/>
        </w:rPr>
        <w:t>Poznań</w:t>
      </w:r>
    </w:p>
    <w:p w14:paraId="76E90BAF" w14:textId="77777777" w:rsidR="00627729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60E0CF77" w14:textId="77777777" w:rsidR="00627729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7F02ED02" w14:textId="77777777" w:rsidR="00627729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40AA5102" w14:textId="2B83EC09" w:rsidR="00DA2A7E" w:rsidRPr="003261E7" w:rsidRDefault="00DA2A7E" w:rsidP="00627729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0F28614" w14:textId="2E4B5A77" w:rsidR="00DA2A7E" w:rsidRDefault="00DA2A7E" w:rsidP="0062772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4630E02" w14:textId="571D30F3" w:rsidR="00627729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5EBCC65" w14:textId="77777777" w:rsidR="00627729" w:rsidRPr="003261E7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30E8AA0" w14:textId="77777777" w:rsidR="00DA2A7E" w:rsidRPr="003261E7" w:rsidRDefault="00DA2A7E" w:rsidP="00627729">
      <w:pPr>
        <w:keepNext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FE90266" w14:textId="080558E6" w:rsidR="00DA2A7E" w:rsidRDefault="00DA2A7E" w:rsidP="00627729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92226E">
        <w:rPr>
          <w:b/>
          <w:sz w:val="28"/>
          <w:szCs w:val="24"/>
        </w:rPr>
        <w:t xml:space="preserve"> w zakresie zadania nr 2</w:t>
      </w:r>
    </w:p>
    <w:p w14:paraId="195F2302" w14:textId="71CEB1E1" w:rsidR="00627729" w:rsidRDefault="00627729" w:rsidP="00627729">
      <w:pPr>
        <w:jc w:val="center"/>
        <w:rPr>
          <w:b/>
          <w:sz w:val="28"/>
          <w:szCs w:val="24"/>
        </w:rPr>
      </w:pPr>
    </w:p>
    <w:p w14:paraId="218B00BF" w14:textId="77777777" w:rsidR="00627729" w:rsidRPr="003261E7" w:rsidRDefault="00627729" w:rsidP="00627729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0A07F4" w:rsidRPr="003261E7" w14:paraId="77F40315" w14:textId="77777777" w:rsidTr="00016873">
        <w:trPr>
          <w:trHeight w:val="638"/>
        </w:trPr>
        <w:tc>
          <w:tcPr>
            <w:tcW w:w="959" w:type="dxa"/>
            <w:shd w:val="clear" w:color="auto" w:fill="auto"/>
          </w:tcPr>
          <w:p w14:paraId="590E00EF" w14:textId="77777777" w:rsidR="000A07F4" w:rsidRPr="003261E7" w:rsidRDefault="000A07F4" w:rsidP="00627729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D2B607B" w14:textId="4DC66D32" w:rsidR="0092226E" w:rsidRPr="0092226E" w:rsidRDefault="000A07F4" w:rsidP="0092226E">
            <w:pPr>
              <w:jc w:val="both"/>
              <w:rPr>
                <w:b/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A07F4">
              <w:rPr>
                <w:sz w:val="22"/>
                <w:szCs w:val="22"/>
              </w:rPr>
              <w:t>przetarg</w:t>
            </w:r>
            <w:r w:rsidR="00627729">
              <w:rPr>
                <w:sz w:val="22"/>
                <w:szCs w:val="22"/>
              </w:rPr>
              <w:t>u</w:t>
            </w:r>
            <w:r w:rsidRPr="000A07F4">
              <w:rPr>
                <w:sz w:val="22"/>
                <w:szCs w:val="22"/>
              </w:rPr>
              <w:t xml:space="preserve"> nieograniczon</w:t>
            </w:r>
            <w:r w:rsidR="00627729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="0092226E" w:rsidRPr="0092226E">
              <w:rPr>
                <w:b/>
                <w:bCs/>
                <w:sz w:val="22"/>
                <w:szCs w:val="22"/>
              </w:rPr>
              <w:t xml:space="preserve">”Pełnienie funkcji inspektora nadzoru nad realizacją zadania p.n. </w:t>
            </w:r>
          </w:p>
          <w:p w14:paraId="14212B5F" w14:textId="5057F8A5" w:rsidR="0092226E" w:rsidRPr="0092226E" w:rsidRDefault="0092226E" w:rsidP="0092226E">
            <w:pPr>
              <w:jc w:val="both"/>
              <w:rPr>
                <w:b/>
                <w:bCs/>
                <w:sz w:val="22"/>
                <w:szCs w:val="22"/>
              </w:rPr>
            </w:pPr>
            <w:r w:rsidRPr="0092226E">
              <w:rPr>
                <w:b/>
                <w:bCs/>
                <w:sz w:val="22"/>
                <w:szCs w:val="22"/>
              </w:rPr>
              <w:t xml:space="preserve">1. ,,Budowa Kuchni Centralnej dla Wielkopolskiego Centrum Specjalistycznego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92226E">
              <w:rPr>
                <w:b/>
                <w:bCs/>
                <w:sz w:val="22"/>
                <w:szCs w:val="22"/>
              </w:rPr>
              <w:t xml:space="preserve">w Poznaniu ul. Juraszów 7/19" </w:t>
            </w:r>
          </w:p>
          <w:p w14:paraId="647B81D5" w14:textId="1C9BB482" w:rsidR="00627729" w:rsidRDefault="0092226E" w:rsidP="0092226E">
            <w:pPr>
              <w:jc w:val="both"/>
              <w:rPr>
                <w:bCs/>
                <w:sz w:val="22"/>
                <w:szCs w:val="22"/>
              </w:rPr>
            </w:pPr>
            <w:r w:rsidRPr="0092226E">
              <w:rPr>
                <w:b/>
                <w:bCs/>
                <w:sz w:val="22"/>
                <w:szCs w:val="22"/>
              </w:rPr>
              <w:t>2. ,,</w:t>
            </w:r>
            <w:bookmarkStart w:id="0" w:name="_Hlk122081210"/>
            <w:r w:rsidRPr="0092226E">
              <w:rPr>
                <w:b/>
                <w:bCs/>
                <w:sz w:val="22"/>
                <w:szCs w:val="22"/>
              </w:rPr>
              <w:t>Budowa Centrum Medycyny Ratunkowej Szpitala Wojewódzkiego w Poznaniu wraz z zapleczem specjalistyczno - technicznym - system zaprojektuj i wybuduj</w:t>
            </w:r>
            <w:bookmarkEnd w:id="0"/>
            <w:r w:rsidRPr="0092226E">
              <w:rPr>
                <w:b/>
                <w:bCs/>
                <w:sz w:val="22"/>
                <w:szCs w:val="22"/>
              </w:rPr>
              <w:t xml:space="preserve">"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92226E">
              <w:rPr>
                <w:b/>
                <w:bCs/>
                <w:sz w:val="22"/>
                <w:szCs w:val="22"/>
              </w:rPr>
              <w:t>(2 zadania częściowe)” – znak sprawy SZW/DZP/34/2022</w:t>
            </w:r>
          </w:p>
          <w:p w14:paraId="0946B0A9" w14:textId="40F7260C" w:rsidR="00627729" w:rsidRPr="003261E7" w:rsidRDefault="00627729" w:rsidP="00627729">
            <w:pPr>
              <w:jc w:val="both"/>
              <w:rPr>
                <w:sz w:val="22"/>
                <w:szCs w:val="22"/>
              </w:rPr>
            </w:pPr>
          </w:p>
        </w:tc>
      </w:tr>
    </w:tbl>
    <w:p w14:paraId="61B13C18" w14:textId="77777777" w:rsidR="0092226E" w:rsidRDefault="0092226E" w:rsidP="00627729">
      <w:pPr>
        <w:jc w:val="both"/>
        <w:rPr>
          <w:sz w:val="22"/>
          <w:szCs w:val="22"/>
        </w:rPr>
      </w:pPr>
    </w:p>
    <w:p w14:paraId="63DA7137" w14:textId="5856D7ED" w:rsidR="00DA2A7E" w:rsidRDefault="00DA2A7E" w:rsidP="00627729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0A07F4" w:rsidRPr="000A07F4">
        <w:rPr>
          <w:b/>
          <w:sz w:val="22"/>
          <w:szCs w:val="22"/>
        </w:rPr>
        <w:t>Szpital Wojewódzki w Poznaniu</w:t>
      </w:r>
      <w:r w:rsidR="00627729">
        <w:rPr>
          <w:b/>
          <w:sz w:val="22"/>
          <w:szCs w:val="22"/>
        </w:rPr>
        <w:t xml:space="preserve">,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</w:t>
      </w:r>
      <w:r w:rsidR="0092226E">
        <w:rPr>
          <w:sz w:val="22"/>
          <w:szCs w:val="22"/>
        </w:rPr>
        <w:t xml:space="preserve">w oparciu </w:t>
      </w:r>
      <w:r w:rsidR="0092226E">
        <w:rPr>
          <w:sz w:val="22"/>
          <w:szCs w:val="22"/>
        </w:rPr>
        <w:br/>
        <w:t xml:space="preserve">o art. 259 </w:t>
      </w:r>
      <w:r w:rsidRPr="003261E7">
        <w:rPr>
          <w:sz w:val="22"/>
          <w:szCs w:val="22"/>
        </w:rPr>
        <w:t xml:space="preserve">ustawy z dnia 11 września 2019r. Prawo zamówień publicznych </w:t>
      </w:r>
      <w:r w:rsidR="000A07F4" w:rsidRPr="000A07F4">
        <w:rPr>
          <w:sz w:val="22"/>
          <w:szCs w:val="22"/>
        </w:rPr>
        <w:t>(t.j. Dz.U. z 2021r.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="0092226E">
        <w:rPr>
          <w:sz w:val="22"/>
          <w:szCs w:val="22"/>
        </w:rPr>
        <w:t xml:space="preserve"> w zakresie zadania nr 2</w:t>
      </w:r>
      <w:r>
        <w:rPr>
          <w:sz w:val="22"/>
          <w:szCs w:val="22"/>
        </w:rPr>
        <w:t>.</w:t>
      </w:r>
    </w:p>
    <w:p w14:paraId="61A2D6F4" w14:textId="77777777" w:rsidR="00627729" w:rsidRDefault="00627729" w:rsidP="00627729">
      <w:pPr>
        <w:jc w:val="both"/>
        <w:rPr>
          <w:b/>
          <w:bCs/>
          <w:sz w:val="22"/>
          <w:szCs w:val="22"/>
        </w:rPr>
      </w:pPr>
    </w:p>
    <w:p w14:paraId="4E3636E0" w14:textId="731AAE6F" w:rsidR="00DA2A7E" w:rsidRDefault="00DA2A7E" w:rsidP="00627729">
      <w:pPr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A07F4" w:rsidRPr="007240DA" w14:paraId="75ED8491" w14:textId="77777777" w:rsidTr="00016873">
        <w:tc>
          <w:tcPr>
            <w:tcW w:w="2660" w:type="dxa"/>
            <w:shd w:val="clear" w:color="auto" w:fill="auto"/>
          </w:tcPr>
          <w:p w14:paraId="10E41ECC" w14:textId="647977F0" w:rsidR="000A07F4" w:rsidRPr="007240DA" w:rsidRDefault="000A07F4" w:rsidP="00627729">
            <w:pPr>
              <w:jc w:val="both"/>
              <w:rPr>
                <w:sz w:val="22"/>
                <w:szCs w:val="22"/>
              </w:rPr>
            </w:pPr>
            <w:r w:rsidRPr="000A07F4">
              <w:rPr>
                <w:sz w:val="22"/>
                <w:szCs w:val="22"/>
              </w:rPr>
              <w:t xml:space="preserve">Art. 255 pkt. </w:t>
            </w:r>
            <w:r w:rsidR="0025511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1A7E2F69" w14:textId="2B05D251" w:rsidR="000A07F4" w:rsidRPr="007240DA" w:rsidRDefault="00255113" w:rsidP="0062772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wystąpiła istotna zmiana okoliczności powodująca, że prowadzenie postępowania lub wykonanie zamówienia nie leży w interesie publicznym; czego nie można było wcześniej przewidzieć</w:t>
            </w:r>
          </w:p>
        </w:tc>
      </w:tr>
    </w:tbl>
    <w:p w14:paraId="34039C12" w14:textId="77777777" w:rsidR="00DA2A7E" w:rsidRPr="003261E7" w:rsidRDefault="00DA2A7E" w:rsidP="00627729">
      <w:pPr>
        <w:pStyle w:val="Nagwek6"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10EB3ECB" w14:textId="12EF008D" w:rsidR="00627729" w:rsidRDefault="00255113" w:rsidP="00255113">
      <w:pPr>
        <w:pStyle w:val="Tekstpodstawowy"/>
        <w:spacing w:line="240" w:lineRule="auto"/>
        <w:rPr>
          <w:i/>
          <w:sz w:val="22"/>
          <w:szCs w:val="22"/>
        </w:rPr>
      </w:pPr>
      <w:r w:rsidRPr="00255113">
        <w:rPr>
          <w:sz w:val="22"/>
          <w:szCs w:val="22"/>
        </w:rPr>
        <w:t xml:space="preserve">Postępowanie </w:t>
      </w:r>
      <w:r w:rsidR="0092226E">
        <w:rPr>
          <w:sz w:val="22"/>
          <w:szCs w:val="22"/>
        </w:rPr>
        <w:t xml:space="preserve">przetargowe o udzielenie zamówienia prowadzone w trybie przetargu nieograniczonego </w:t>
      </w:r>
      <w:r w:rsidRPr="00255113">
        <w:rPr>
          <w:sz w:val="22"/>
          <w:szCs w:val="22"/>
        </w:rPr>
        <w:t xml:space="preserve">na </w:t>
      </w:r>
      <w:r w:rsidR="0092226E">
        <w:rPr>
          <w:sz w:val="22"/>
          <w:szCs w:val="22"/>
        </w:rPr>
        <w:t>,,</w:t>
      </w:r>
      <w:r w:rsidRPr="00255113">
        <w:rPr>
          <w:sz w:val="22"/>
          <w:szCs w:val="22"/>
        </w:rPr>
        <w:t xml:space="preserve">Budowę Centrum Medycyny Ratunkowej Szpitala Wojewódzkiego w Poznaniu wraz z zapleczem specjalistyczno - technicznym systemem zaprojektuj </w:t>
      </w:r>
      <w:r w:rsidR="0092226E">
        <w:rPr>
          <w:sz w:val="22"/>
          <w:szCs w:val="22"/>
        </w:rPr>
        <w:t>–</w:t>
      </w:r>
      <w:r w:rsidRPr="00255113">
        <w:rPr>
          <w:sz w:val="22"/>
          <w:szCs w:val="22"/>
        </w:rPr>
        <w:t xml:space="preserve"> wybuduj</w:t>
      </w:r>
      <w:r w:rsidR="0092226E">
        <w:rPr>
          <w:sz w:val="22"/>
          <w:szCs w:val="22"/>
        </w:rPr>
        <w:t>”, sprawa nr SZW/DZP/25/2022</w:t>
      </w:r>
      <w:r w:rsidRPr="00255113">
        <w:rPr>
          <w:sz w:val="22"/>
          <w:szCs w:val="22"/>
        </w:rPr>
        <w:t xml:space="preserve"> zostało unieważnione na podstawie Art. 255 pkt. 3 ustawy Pzp - cena lub koszt najkorzystniejszej oferty </w:t>
      </w:r>
      <w:r w:rsidR="0092226E">
        <w:rPr>
          <w:sz w:val="22"/>
          <w:szCs w:val="22"/>
        </w:rPr>
        <w:br/>
      </w:r>
      <w:r w:rsidRPr="00255113">
        <w:rPr>
          <w:sz w:val="22"/>
          <w:szCs w:val="22"/>
        </w:rPr>
        <w:t xml:space="preserve">lub oferta z najniższą ceną przewyższa kwotę, którą </w:t>
      </w:r>
      <w:r w:rsidR="0092226E">
        <w:rPr>
          <w:sz w:val="22"/>
          <w:szCs w:val="22"/>
        </w:rPr>
        <w:t>Z</w:t>
      </w:r>
      <w:r w:rsidRPr="00255113">
        <w:rPr>
          <w:sz w:val="22"/>
          <w:szCs w:val="22"/>
        </w:rPr>
        <w:t xml:space="preserve">amawiający zamierza przeznaczyć </w:t>
      </w:r>
      <w:r w:rsidR="0092226E">
        <w:rPr>
          <w:sz w:val="22"/>
          <w:szCs w:val="22"/>
        </w:rPr>
        <w:br/>
      </w:r>
      <w:r w:rsidRPr="00255113">
        <w:rPr>
          <w:sz w:val="22"/>
          <w:szCs w:val="22"/>
        </w:rPr>
        <w:t xml:space="preserve">na sfinansowanie zamówienia. Kwota przeznaczona na </w:t>
      </w:r>
      <w:r w:rsidR="0092226E">
        <w:rPr>
          <w:sz w:val="22"/>
          <w:szCs w:val="22"/>
        </w:rPr>
        <w:t xml:space="preserve">realizację tego postępowania </w:t>
      </w:r>
      <w:r w:rsidRPr="00255113">
        <w:rPr>
          <w:sz w:val="22"/>
          <w:szCs w:val="22"/>
        </w:rPr>
        <w:t>wynosi</w:t>
      </w:r>
      <w:r w:rsidR="0092226E">
        <w:rPr>
          <w:sz w:val="22"/>
          <w:szCs w:val="22"/>
        </w:rPr>
        <w:t>ła</w:t>
      </w:r>
      <w:r w:rsidRPr="00255113">
        <w:rPr>
          <w:sz w:val="22"/>
          <w:szCs w:val="22"/>
        </w:rPr>
        <w:t xml:space="preserve"> 33 210 000,00zł brutto, a najkorzystniejsza oferta 72 440 850,00zł brutto. Zamawiający nie posiada środków </w:t>
      </w:r>
      <w:r w:rsidR="0092226E">
        <w:rPr>
          <w:sz w:val="22"/>
          <w:szCs w:val="22"/>
        </w:rPr>
        <w:br/>
      </w:r>
      <w:r w:rsidRPr="00255113">
        <w:rPr>
          <w:sz w:val="22"/>
          <w:szCs w:val="22"/>
        </w:rPr>
        <w:t>w takiej wysokości na wykonanie zadania.</w:t>
      </w:r>
      <w:r>
        <w:rPr>
          <w:sz w:val="22"/>
          <w:szCs w:val="22"/>
        </w:rPr>
        <w:t xml:space="preserve"> W związku z powyższym nieuzasadnione jest prowadzenie postępowania </w:t>
      </w:r>
      <w:r w:rsidR="0092226E">
        <w:rPr>
          <w:sz w:val="22"/>
          <w:szCs w:val="22"/>
        </w:rPr>
        <w:t xml:space="preserve">i zawarcie umowy, która z mocy prawa byłaby nieważna </w:t>
      </w:r>
      <w:r>
        <w:rPr>
          <w:sz w:val="22"/>
          <w:szCs w:val="22"/>
        </w:rPr>
        <w:t xml:space="preserve">na </w:t>
      </w:r>
      <w:r w:rsidR="0092226E">
        <w:rPr>
          <w:sz w:val="22"/>
          <w:szCs w:val="22"/>
        </w:rPr>
        <w:t>Pełnienie</w:t>
      </w:r>
      <w:r>
        <w:rPr>
          <w:sz w:val="22"/>
          <w:szCs w:val="22"/>
        </w:rPr>
        <w:t xml:space="preserve"> </w:t>
      </w:r>
      <w:r w:rsidR="0092226E">
        <w:rPr>
          <w:sz w:val="22"/>
          <w:szCs w:val="22"/>
        </w:rPr>
        <w:t>funkcji</w:t>
      </w:r>
      <w:r>
        <w:rPr>
          <w:sz w:val="22"/>
          <w:szCs w:val="22"/>
        </w:rPr>
        <w:t xml:space="preserve"> inspektora nadzoru nad zadaniem,</w:t>
      </w:r>
      <w:r w:rsidR="0092226E">
        <w:rPr>
          <w:sz w:val="22"/>
          <w:szCs w:val="22"/>
        </w:rPr>
        <w:t xml:space="preserve"> pn. ,,</w:t>
      </w:r>
      <w:r w:rsidR="0092226E" w:rsidRPr="0092226E">
        <w:rPr>
          <w:sz w:val="22"/>
          <w:szCs w:val="22"/>
        </w:rPr>
        <w:t xml:space="preserve">Budowa Centrum Medycyny Ratunkowej Szpitala Wojewódzkiego </w:t>
      </w:r>
      <w:r w:rsidR="0092226E" w:rsidRPr="0092226E">
        <w:rPr>
          <w:sz w:val="22"/>
          <w:szCs w:val="22"/>
        </w:rPr>
        <w:br/>
        <w:t>w Poznaniu wraz z zapleczem specjalistyczno - technicznym - system zaprojektuj i wybuduj</w:t>
      </w:r>
      <w:r w:rsidR="0092226E">
        <w:rPr>
          <w:b/>
          <w:bCs/>
          <w:sz w:val="22"/>
          <w:szCs w:val="22"/>
        </w:rPr>
        <w:t>”</w:t>
      </w:r>
    </w:p>
    <w:p w14:paraId="654EA11F" w14:textId="77777777" w:rsidR="0092226E" w:rsidRDefault="0092226E" w:rsidP="0062772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2B38B202" w14:textId="77777777" w:rsidR="008A5484" w:rsidRDefault="008A5484" w:rsidP="008A548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911C3E7" w14:textId="77777777" w:rsidR="008A5484" w:rsidRDefault="008A5484" w:rsidP="008A548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9955233" w14:textId="77777777" w:rsidR="008A5484" w:rsidRDefault="008A5484" w:rsidP="008A548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E7FCB1A" w14:textId="0D5EBEA2" w:rsidR="00DA2A7E" w:rsidRPr="003261E7" w:rsidRDefault="008A5484" w:rsidP="008A548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ADC7DCA" w14:textId="77777777" w:rsidR="00020DF5" w:rsidRPr="00DA2A7E" w:rsidRDefault="00020DF5" w:rsidP="00627729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F9AC4" w14:textId="77777777" w:rsidR="005E5DEB" w:rsidRDefault="005E5DEB">
      <w:r>
        <w:separator/>
      </w:r>
    </w:p>
  </w:endnote>
  <w:endnote w:type="continuationSeparator" w:id="0">
    <w:p w14:paraId="109A0524" w14:textId="77777777" w:rsidR="005E5DEB" w:rsidRDefault="005E5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D5498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73170B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5F1A" w14:textId="52457EF2" w:rsidR="003F0CBE" w:rsidRDefault="003431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B4AF91" wp14:editId="339E12D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0F3E6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AFF16F9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E880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14DEBE" w14:textId="77777777" w:rsidR="003F0CBE" w:rsidRDefault="003F0CBE">
    <w:pPr>
      <w:pStyle w:val="Stopka"/>
      <w:tabs>
        <w:tab w:val="clear" w:pos="4536"/>
      </w:tabs>
      <w:jc w:val="center"/>
    </w:pPr>
  </w:p>
  <w:p w14:paraId="3BB1D80B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D9E53" w14:textId="77777777" w:rsidR="005E5DEB" w:rsidRDefault="005E5DEB">
      <w:r>
        <w:separator/>
      </w:r>
    </w:p>
  </w:footnote>
  <w:footnote w:type="continuationSeparator" w:id="0">
    <w:p w14:paraId="0C970B40" w14:textId="77777777" w:rsidR="005E5DEB" w:rsidRDefault="005E5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3E42C" w14:textId="77777777" w:rsidR="000A07F4" w:rsidRDefault="000A07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86640" w14:textId="77777777" w:rsidR="000A07F4" w:rsidRDefault="000A07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B6863" w14:textId="77777777" w:rsidR="000A07F4" w:rsidRDefault="000A07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26730305">
    <w:abstractNumId w:val="5"/>
  </w:num>
  <w:num w:numId="2" w16cid:durableId="98839715">
    <w:abstractNumId w:val="10"/>
  </w:num>
  <w:num w:numId="3" w16cid:durableId="830675277">
    <w:abstractNumId w:val="4"/>
  </w:num>
  <w:num w:numId="4" w16cid:durableId="1265990899">
    <w:abstractNumId w:val="9"/>
  </w:num>
  <w:num w:numId="5" w16cid:durableId="1454324622">
    <w:abstractNumId w:val="1"/>
  </w:num>
  <w:num w:numId="6" w16cid:durableId="1996914049">
    <w:abstractNumId w:val="2"/>
  </w:num>
  <w:num w:numId="7" w16cid:durableId="341669725">
    <w:abstractNumId w:val="8"/>
  </w:num>
  <w:num w:numId="8" w16cid:durableId="225651270">
    <w:abstractNumId w:val="6"/>
  </w:num>
  <w:num w:numId="9" w16cid:durableId="2082017482">
    <w:abstractNumId w:val="3"/>
  </w:num>
  <w:num w:numId="10" w16cid:durableId="1071925125">
    <w:abstractNumId w:val="0"/>
  </w:num>
  <w:num w:numId="11" w16cid:durableId="18792757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B8E"/>
    <w:rsid w:val="00020DF5"/>
    <w:rsid w:val="000345C2"/>
    <w:rsid w:val="00047A30"/>
    <w:rsid w:val="000A07F4"/>
    <w:rsid w:val="001B1480"/>
    <w:rsid w:val="00255113"/>
    <w:rsid w:val="002A4B8E"/>
    <w:rsid w:val="002D47D4"/>
    <w:rsid w:val="003261E7"/>
    <w:rsid w:val="0034314F"/>
    <w:rsid w:val="00372CE9"/>
    <w:rsid w:val="003F0CBE"/>
    <w:rsid w:val="00420F05"/>
    <w:rsid w:val="00467255"/>
    <w:rsid w:val="00551A09"/>
    <w:rsid w:val="005644C6"/>
    <w:rsid w:val="005E5DEB"/>
    <w:rsid w:val="00627729"/>
    <w:rsid w:val="006E6C0F"/>
    <w:rsid w:val="006E706C"/>
    <w:rsid w:val="0079556E"/>
    <w:rsid w:val="007A2D48"/>
    <w:rsid w:val="007F118B"/>
    <w:rsid w:val="008A5484"/>
    <w:rsid w:val="0092226E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62317D"/>
  <w15:chartTrackingRefBased/>
  <w15:docId w15:val="{FF98F8E9-F97D-4EEB-861B-3B1FCB4DF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34314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312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4</cp:revision>
  <cp:lastPrinted>2022-12-16T10:17:00Z</cp:lastPrinted>
  <dcterms:created xsi:type="dcterms:W3CDTF">2022-12-16T09:48:00Z</dcterms:created>
  <dcterms:modified xsi:type="dcterms:W3CDTF">2022-12-16T10:18:00Z</dcterms:modified>
</cp:coreProperties>
</file>