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D6706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85435" w:rsidRPr="00E85435">
        <w:rPr>
          <w:rFonts w:ascii="Arial" w:hAnsi="Arial" w:cs="Arial"/>
          <w:b/>
          <w:sz w:val="24"/>
          <w:szCs w:val="24"/>
        </w:rPr>
        <w:t>CRZP/239/2022/AZP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85435" w:rsidRPr="00E8543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85435" w:rsidRPr="00E8543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85435" w:rsidRPr="00E8543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85435" w:rsidRPr="00E8543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85435" w:rsidRPr="00E8543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5435" w:rsidRPr="0012157F" w:rsidTr="00BD78E3">
        <w:tc>
          <w:tcPr>
            <w:tcW w:w="9104" w:type="dxa"/>
            <w:shd w:val="clear" w:color="auto" w:fill="D9D9D9"/>
          </w:tcPr>
          <w:p w:rsidR="00E85435" w:rsidRPr="0012157F" w:rsidRDefault="00E85435" w:rsidP="00BD78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85435" w:rsidRDefault="00E85435" w:rsidP="00BD78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854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854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8543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85435" w:rsidRPr="00C86421" w:rsidRDefault="00E85435" w:rsidP="00BD78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85435" w:rsidRDefault="00E85435" w:rsidP="00BD78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85435" w:rsidRPr="00C86421" w:rsidRDefault="00E85435" w:rsidP="00BD78E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8543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85435">
        <w:rPr>
          <w:rFonts w:ascii="Arial" w:hAnsi="Arial" w:cs="Arial"/>
          <w:b/>
          <w:sz w:val="24"/>
          <w:szCs w:val="24"/>
        </w:rPr>
        <w:t>Remont statku Dar Młodzieży do przeglądu pośredniego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85435" w:rsidRPr="00E8543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85435" w:rsidRPr="0012157F" w:rsidTr="00BD78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543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Wykonawca spełni warunek jeżeli wykaże, że jest zdolny do wykonania zamówienia wykazując, że posiada ubezpieczenie od odpowiedzialności cywilnej (OC) w zakresie prowadzonej działalności związanej z przedmiotem zamówienia na kwotę, co najmniej 2 800 000 zł.</w:t>
            </w:r>
          </w:p>
        </w:tc>
      </w:tr>
      <w:tr w:rsidR="00E85435" w:rsidRPr="0012157F" w:rsidTr="00BD78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543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85435" w:rsidRPr="00E85435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lastRenderedPageBreak/>
              <w:t>Zdolność techniczna lub zawodowa</w:t>
            </w:r>
          </w:p>
          <w:p w:rsidR="00E85435" w:rsidRPr="00E85435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E85435" w:rsidRPr="00E85435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Co najmniej 3 usług polegających na przeprowadzeniu prac remontowych o wartości nie mniejszej niż 2.000.000,00 PLN brutto każda, polegające na prowadzeniu remontów na statkach morskich.</w:t>
            </w:r>
          </w:p>
          <w:p w:rsidR="00E85435" w:rsidRPr="00E85435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E85435" w:rsidRPr="0012157F" w:rsidTr="00BD78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543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85435" w:rsidRPr="00E85435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równoważne (dot. serwisu producenta urządzenia), ważne na okres realizacji umowy. </w:t>
            </w:r>
          </w:p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E85435" w:rsidRPr="0012157F" w:rsidTr="00BD78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543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85435" w:rsidRPr="0012157F" w:rsidRDefault="00E85435" w:rsidP="00BD78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543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625" w:rsidRDefault="00F27625" w:rsidP="0038231F">
      <w:pPr>
        <w:spacing w:after="0" w:line="240" w:lineRule="auto"/>
      </w:pPr>
      <w:r>
        <w:separator/>
      </w:r>
    </w:p>
  </w:endnote>
  <w:endnote w:type="continuationSeparator" w:id="0">
    <w:p w:rsidR="00F27625" w:rsidRDefault="00F276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35" w:rsidRDefault="00E854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35" w:rsidRDefault="00E85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625" w:rsidRDefault="00F27625" w:rsidP="0038231F">
      <w:pPr>
        <w:spacing w:after="0" w:line="240" w:lineRule="auto"/>
      </w:pPr>
      <w:r>
        <w:separator/>
      </w:r>
    </w:p>
  </w:footnote>
  <w:footnote w:type="continuationSeparator" w:id="0">
    <w:p w:rsidR="00F27625" w:rsidRDefault="00F2762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35" w:rsidRDefault="00E85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35" w:rsidRDefault="00E85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35" w:rsidRDefault="00E85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62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5435"/>
    <w:rsid w:val="00EB7CDE"/>
    <w:rsid w:val="00ED6706"/>
    <w:rsid w:val="00EE1FBF"/>
    <w:rsid w:val="00EE40F5"/>
    <w:rsid w:val="00EF74CA"/>
    <w:rsid w:val="00F04280"/>
    <w:rsid w:val="00F27625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D39E3"/>
  <w15:docId w15:val="{A8607FF0-FA0F-4BD5-93F7-25EB744D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7220B-AFA5-465D-821F-0C1B3ED10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1294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2022-12-07T13:28:00Z</cp:lastPrinted>
  <dcterms:created xsi:type="dcterms:W3CDTF">2022-12-07T13:28:00Z</dcterms:created>
  <dcterms:modified xsi:type="dcterms:W3CDTF">2022-12-07T13:28:00Z</dcterms:modified>
</cp:coreProperties>
</file>