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765C8" w:rsidRPr="004765C8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4765C8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4765C8">
        <w:rPr>
          <w:rFonts w:ascii="Arial" w:hAnsi="Arial" w:cs="Arial"/>
        </w:rPr>
        <w:t>Politechnika Częstochowska</w:t>
      </w:r>
    </w:p>
    <w:p w:rsidR="006676AE" w:rsidRPr="0012157F" w:rsidRDefault="004765C8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765C8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4765C8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4765C8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765C8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4765C8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765C8" w:rsidRPr="0012157F" w:rsidTr="0059510A">
        <w:tc>
          <w:tcPr>
            <w:tcW w:w="9104" w:type="dxa"/>
            <w:shd w:val="clear" w:color="auto" w:fill="D9D9D9"/>
          </w:tcPr>
          <w:p w:rsidR="004765C8" w:rsidRPr="0012157F" w:rsidRDefault="004765C8" w:rsidP="0059510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765C8" w:rsidRPr="0012157F" w:rsidRDefault="004765C8" w:rsidP="0059510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765C8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4765C8" w:rsidRPr="00612283" w:rsidRDefault="004765C8" w:rsidP="0059510A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4765C8" w:rsidRPr="00612283" w:rsidRDefault="004765C8" w:rsidP="0059510A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4765C8" w:rsidRPr="0012157F" w:rsidRDefault="004765C8" w:rsidP="0059510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4765C8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765C8">
        <w:rPr>
          <w:rFonts w:ascii="Arial" w:hAnsi="Arial" w:cs="Arial"/>
          <w:b/>
          <w:sz w:val="24"/>
          <w:szCs w:val="24"/>
        </w:rPr>
        <w:t>Przebudowa budynku na potrzeby Archiwum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765C8" w:rsidRPr="004765C8">
        <w:rPr>
          <w:rFonts w:ascii="Arial" w:hAnsi="Arial" w:cs="Arial"/>
          <w:b/>
          <w:sz w:val="24"/>
          <w:szCs w:val="24"/>
        </w:rPr>
        <w:t>RK-NZ.261.106.2022.ŁZ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765C8" w:rsidRPr="004765C8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765C8" w:rsidRPr="0012157F" w:rsidTr="0059510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5C8" w:rsidRPr="0012157F" w:rsidRDefault="004765C8" w:rsidP="0059510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65C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5C8" w:rsidRPr="0012157F" w:rsidRDefault="004765C8" w:rsidP="0059510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765C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765C8" w:rsidRPr="004765C8" w:rsidRDefault="004765C8" w:rsidP="0059510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65C8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4765C8" w:rsidRPr="004765C8" w:rsidRDefault="004765C8" w:rsidP="0059510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65C8">
              <w:rPr>
                <w:rFonts w:ascii="Arial" w:hAnsi="Arial" w:cs="Arial"/>
                <w:sz w:val="24"/>
                <w:szCs w:val="24"/>
              </w:rPr>
              <w:t>Zamawiający uzna warunek za spełniony jeżeli wykonawca wykaże, że w ciągu ostatnich 5 lat przed upływem terminu składania ofert, a jeżeli okres prowadzenia działalności jest krótszy - w tym okresie, należycie wykonał co najmniej jedno zamówienie polegające na budowie, przebudowie lub remoncie budynku, gdzie zakres zamówienia obejmował wykonanie minimum:</w:t>
            </w:r>
          </w:p>
          <w:p w:rsidR="004765C8" w:rsidRPr="004765C8" w:rsidRDefault="004765C8" w:rsidP="0059510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65C8">
              <w:rPr>
                <w:rFonts w:ascii="Arial" w:hAnsi="Arial" w:cs="Arial"/>
                <w:sz w:val="24"/>
                <w:szCs w:val="24"/>
              </w:rPr>
              <w:t>- roboty konstrukcyjne i ogólnobudowlane,</w:t>
            </w:r>
          </w:p>
          <w:p w:rsidR="004765C8" w:rsidRPr="004765C8" w:rsidRDefault="004765C8" w:rsidP="0059510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65C8">
              <w:rPr>
                <w:rFonts w:ascii="Arial" w:hAnsi="Arial" w:cs="Arial"/>
                <w:sz w:val="24"/>
                <w:szCs w:val="24"/>
              </w:rPr>
              <w:t>- roboty wykończeniowe,</w:t>
            </w:r>
          </w:p>
          <w:p w:rsidR="004765C8" w:rsidRPr="004765C8" w:rsidRDefault="004765C8" w:rsidP="0059510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65C8">
              <w:rPr>
                <w:rFonts w:ascii="Arial" w:hAnsi="Arial" w:cs="Arial"/>
                <w:sz w:val="24"/>
                <w:szCs w:val="24"/>
              </w:rPr>
              <w:t>- instalacje elektryczne i strukturalne,</w:t>
            </w:r>
          </w:p>
          <w:p w:rsidR="004765C8" w:rsidRPr="004765C8" w:rsidRDefault="004765C8" w:rsidP="0059510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65C8">
              <w:rPr>
                <w:rFonts w:ascii="Arial" w:hAnsi="Arial" w:cs="Arial"/>
                <w:sz w:val="24"/>
                <w:szCs w:val="24"/>
              </w:rPr>
              <w:t xml:space="preserve">- instalacje wentylacji mechanicznej z wykorzystaniem szafy klimatyzacji </w:t>
            </w:r>
            <w:r w:rsidRPr="004765C8">
              <w:rPr>
                <w:rFonts w:ascii="Arial" w:hAnsi="Arial" w:cs="Arial"/>
                <w:sz w:val="24"/>
                <w:szCs w:val="24"/>
              </w:rPr>
              <w:lastRenderedPageBreak/>
              <w:t xml:space="preserve">precyzyjnej </w:t>
            </w:r>
          </w:p>
          <w:p w:rsidR="004765C8" w:rsidRPr="004765C8" w:rsidRDefault="004765C8" w:rsidP="0059510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65C8">
              <w:rPr>
                <w:rFonts w:ascii="Arial" w:hAnsi="Arial" w:cs="Arial"/>
                <w:sz w:val="24"/>
                <w:szCs w:val="24"/>
              </w:rPr>
              <w:t xml:space="preserve">  zapewniającej utrzymanie mikroklimatu właściwego dla przechowywania </w:t>
            </w:r>
          </w:p>
          <w:p w:rsidR="004765C8" w:rsidRPr="004765C8" w:rsidRDefault="004765C8" w:rsidP="0059510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65C8">
              <w:rPr>
                <w:rFonts w:ascii="Arial" w:hAnsi="Arial" w:cs="Arial"/>
                <w:sz w:val="24"/>
                <w:szCs w:val="24"/>
              </w:rPr>
              <w:t xml:space="preserve">  dokumentów archiwalnych lub muzealnych,</w:t>
            </w:r>
          </w:p>
          <w:p w:rsidR="004765C8" w:rsidRPr="004765C8" w:rsidRDefault="004765C8" w:rsidP="0059510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65C8">
              <w:rPr>
                <w:rFonts w:ascii="Arial" w:hAnsi="Arial" w:cs="Arial"/>
                <w:sz w:val="24"/>
                <w:szCs w:val="24"/>
              </w:rPr>
              <w:t>- instalacji gaszenia gazem,</w:t>
            </w:r>
          </w:p>
          <w:p w:rsidR="004765C8" w:rsidRPr="004765C8" w:rsidRDefault="004765C8" w:rsidP="0059510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65C8">
              <w:rPr>
                <w:rFonts w:ascii="Arial" w:hAnsi="Arial" w:cs="Arial"/>
                <w:sz w:val="24"/>
                <w:szCs w:val="24"/>
              </w:rPr>
              <w:t>a wartość zamówienia w ww. zakresie robót była nie mniejsza niż 4 000 000 zł brutto.</w:t>
            </w:r>
          </w:p>
          <w:p w:rsidR="004765C8" w:rsidRPr="0012157F" w:rsidRDefault="004765C8" w:rsidP="0059510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65C8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4B9" w:rsidRDefault="00C324B9" w:rsidP="0038231F">
      <w:pPr>
        <w:spacing w:after="0" w:line="240" w:lineRule="auto"/>
      </w:pPr>
      <w:r>
        <w:separator/>
      </w:r>
    </w:p>
  </w:endnote>
  <w:endnote w:type="continuationSeparator" w:id="0">
    <w:p w:rsidR="00C324B9" w:rsidRDefault="00C324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5C8" w:rsidRDefault="004765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765C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765C8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5C8" w:rsidRDefault="004765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4B9" w:rsidRDefault="00C324B9" w:rsidP="0038231F">
      <w:pPr>
        <w:spacing w:after="0" w:line="240" w:lineRule="auto"/>
      </w:pPr>
      <w:r>
        <w:separator/>
      </w:r>
    </w:p>
  </w:footnote>
  <w:footnote w:type="continuationSeparator" w:id="0">
    <w:p w:rsidR="00C324B9" w:rsidRDefault="00C324B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5C8" w:rsidRDefault="004765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5C8" w:rsidRDefault="004765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5C8" w:rsidRDefault="004765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24B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5C8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324B9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715778B-AFEE-46F7-90A7-6AB33BD27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CC7762-70B1-42B5-8C96-6C681801F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793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2022-12-05T09:00:00Z</dcterms:created>
  <dcterms:modified xsi:type="dcterms:W3CDTF">2022-12-05T09:00:00Z</dcterms:modified>
</cp:coreProperties>
</file>