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9079" w14:textId="77777777" w:rsidR="00D665F5" w:rsidRPr="002D4080" w:rsidRDefault="000E6ED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D4080">
        <w:rPr>
          <w:sz w:val="22"/>
          <w:szCs w:val="22"/>
        </w:rPr>
        <w:t>Poznań</w:t>
      </w:r>
      <w:r w:rsidR="00D665F5" w:rsidRPr="002D4080">
        <w:rPr>
          <w:sz w:val="22"/>
          <w:szCs w:val="22"/>
        </w:rPr>
        <w:t xml:space="preserve"> dnia: </w:t>
      </w:r>
      <w:r w:rsidRPr="002D4080">
        <w:rPr>
          <w:sz w:val="22"/>
          <w:szCs w:val="22"/>
        </w:rPr>
        <w:t>2022-11-29</w:t>
      </w:r>
    </w:p>
    <w:p w14:paraId="18F7DCF7" w14:textId="77777777" w:rsidR="000E6ED9" w:rsidRPr="002D4080" w:rsidRDefault="000E6ED9" w:rsidP="00577BC6">
      <w:pPr>
        <w:spacing w:after="40"/>
        <w:rPr>
          <w:b/>
          <w:bCs/>
          <w:sz w:val="22"/>
          <w:szCs w:val="22"/>
        </w:rPr>
      </w:pPr>
      <w:r w:rsidRPr="002D4080">
        <w:rPr>
          <w:b/>
          <w:bCs/>
          <w:sz w:val="22"/>
          <w:szCs w:val="22"/>
        </w:rPr>
        <w:t>Szpital Wojewódzki w Poznaniu</w:t>
      </w:r>
    </w:p>
    <w:p w14:paraId="77E4A214" w14:textId="77777777" w:rsidR="00D665F5" w:rsidRPr="002D4080" w:rsidRDefault="000E6ED9" w:rsidP="00577BC6">
      <w:pPr>
        <w:spacing w:after="40"/>
        <w:rPr>
          <w:b/>
          <w:bCs/>
          <w:sz w:val="22"/>
          <w:szCs w:val="22"/>
        </w:rPr>
      </w:pPr>
      <w:r w:rsidRPr="002D4080">
        <w:rPr>
          <w:b/>
          <w:bCs/>
          <w:sz w:val="22"/>
          <w:szCs w:val="22"/>
        </w:rPr>
        <w:t>Dział Zamówień Publicznych</w:t>
      </w:r>
    </w:p>
    <w:p w14:paraId="192ADBDE" w14:textId="7DDE1BE2" w:rsidR="00D665F5" w:rsidRPr="002D4080" w:rsidRDefault="002D408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6ED9" w:rsidRPr="002D4080">
        <w:rPr>
          <w:sz w:val="22"/>
          <w:szCs w:val="22"/>
        </w:rPr>
        <w:t>Juraszów</w:t>
      </w:r>
      <w:r w:rsidR="00D665F5" w:rsidRPr="002D4080">
        <w:rPr>
          <w:sz w:val="22"/>
          <w:szCs w:val="22"/>
        </w:rPr>
        <w:t xml:space="preserve"> </w:t>
      </w:r>
      <w:r w:rsidR="000E6ED9" w:rsidRPr="002D4080">
        <w:rPr>
          <w:sz w:val="22"/>
          <w:szCs w:val="22"/>
        </w:rPr>
        <w:t>7/19</w:t>
      </w:r>
    </w:p>
    <w:p w14:paraId="1C419E34" w14:textId="77777777" w:rsidR="00D665F5" w:rsidRPr="002D4080" w:rsidRDefault="000E6ED9" w:rsidP="00D665F5">
      <w:pPr>
        <w:rPr>
          <w:sz w:val="22"/>
          <w:szCs w:val="22"/>
        </w:rPr>
      </w:pPr>
      <w:r w:rsidRPr="002D4080">
        <w:rPr>
          <w:sz w:val="22"/>
          <w:szCs w:val="22"/>
        </w:rPr>
        <w:t>60-479</w:t>
      </w:r>
      <w:r w:rsidR="00D665F5" w:rsidRPr="002D4080">
        <w:rPr>
          <w:sz w:val="22"/>
          <w:szCs w:val="22"/>
        </w:rPr>
        <w:t xml:space="preserve"> </w:t>
      </w:r>
      <w:r w:rsidRPr="002D4080">
        <w:rPr>
          <w:sz w:val="22"/>
          <w:szCs w:val="22"/>
        </w:rPr>
        <w:t>Poznań</w:t>
      </w:r>
    </w:p>
    <w:p w14:paraId="6C365DAD" w14:textId="77777777" w:rsidR="00D665F5" w:rsidRPr="002D408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B49D78" w14:textId="77777777" w:rsidR="00D665F5" w:rsidRPr="002D408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0A0CE4" w14:textId="77777777" w:rsidR="00A80738" w:rsidRPr="002D408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D4080">
        <w:rPr>
          <w:sz w:val="22"/>
          <w:szCs w:val="22"/>
        </w:rPr>
        <w:t>Znak sprawy:</w:t>
      </w:r>
      <w:r w:rsidRPr="002D4080">
        <w:rPr>
          <w:b/>
          <w:sz w:val="22"/>
          <w:szCs w:val="22"/>
        </w:rPr>
        <w:t xml:space="preserve"> </w:t>
      </w:r>
      <w:r w:rsidR="000E6ED9" w:rsidRPr="002D4080">
        <w:rPr>
          <w:b/>
          <w:sz w:val="22"/>
          <w:szCs w:val="22"/>
        </w:rPr>
        <w:t>SZW/DZP/86/2022</w:t>
      </w:r>
      <w:r w:rsidR="00A80738" w:rsidRPr="002D4080">
        <w:rPr>
          <w:sz w:val="22"/>
          <w:szCs w:val="22"/>
        </w:rPr>
        <w:tab/>
        <w:t xml:space="preserve"> </w:t>
      </w:r>
    </w:p>
    <w:p w14:paraId="749D49E3" w14:textId="77777777" w:rsidR="00A80738" w:rsidRPr="002D40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28791B" w14:textId="77777777" w:rsidR="00A80738" w:rsidRPr="002D40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BAF387" w14:textId="77777777" w:rsidR="00A80738" w:rsidRPr="002D40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1D390A" w14:textId="77777777" w:rsidR="00A80738" w:rsidRPr="002D40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D4080">
        <w:rPr>
          <w:b/>
          <w:spacing w:val="20"/>
          <w:sz w:val="22"/>
          <w:szCs w:val="22"/>
        </w:rPr>
        <w:t>INFORMACJA Z OTWARCIA OFERT</w:t>
      </w:r>
    </w:p>
    <w:p w14:paraId="17221AEA" w14:textId="77777777" w:rsidR="00A80738" w:rsidRPr="002D40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26F342A" w14:textId="77777777" w:rsidR="00C659E2" w:rsidRPr="002D408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D4080">
        <w:rPr>
          <w:bCs/>
          <w:sz w:val="22"/>
          <w:szCs w:val="22"/>
        </w:rPr>
        <w:t xml:space="preserve">Dotyczy </w:t>
      </w:r>
      <w:r w:rsidRPr="002D4080">
        <w:rPr>
          <w:sz w:val="22"/>
          <w:szCs w:val="22"/>
        </w:rPr>
        <w:t xml:space="preserve">postępowania o udzielenie zamówienia publicznego prowadzonego w trybie </w:t>
      </w:r>
      <w:r w:rsidR="000E6ED9" w:rsidRPr="002D4080">
        <w:rPr>
          <w:sz w:val="22"/>
          <w:szCs w:val="22"/>
        </w:rPr>
        <w:t>Tryb podstawowy bez negocjacji - art. 275 pkt. 1 ustawy Pzp</w:t>
      </w:r>
      <w:r w:rsidRPr="002D4080">
        <w:rPr>
          <w:sz w:val="22"/>
          <w:szCs w:val="22"/>
        </w:rPr>
        <w:t xml:space="preserve"> na:</w:t>
      </w:r>
    </w:p>
    <w:p w14:paraId="4F30E8BA" w14:textId="77777777" w:rsidR="00A80738" w:rsidRPr="002D4080" w:rsidRDefault="000E6E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4080">
        <w:rPr>
          <w:b/>
          <w:sz w:val="22"/>
          <w:szCs w:val="22"/>
        </w:rPr>
        <w:t>Sukcesywna dostawa środków do mycia, dezynfekcji i higieny na potrzeby Szpitala Wojewódzkiego w Poznaniu</w:t>
      </w:r>
    </w:p>
    <w:p w14:paraId="225D0DA0" w14:textId="77777777" w:rsidR="00D665F5" w:rsidRPr="002D408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D4080">
        <w:rPr>
          <w:sz w:val="22"/>
          <w:szCs w:val="22"/>
        </w:rPr>
        <w:t>Zamawiający, działając na podstawie art. 22</w:t>
      </w:r>
      <w:r w:rsidR="00FC7F5E" w:rsidRPr="002D4080">
        <w:rPr>
          <w:sz w:val="22"/>
          <w:szCs w:val="22"/>
        </w:rPr>
        <w:t>2</w:t>
      </w:r>
      <w:r w:rsidRPr="002D4080">
        <w:rPr>
          <w:sz w:val="22"/>
          <w:szCs w:val="22"/>
        </w:rPr>
        <w:t xml:space="preserve"> ust. 5 </w:t>
      </w:r>
      <w:r w:rsidRPr="002D4080">
        <w:rPr>
          <w:bCs/>
          <w:sz w:val="22"/>
          <w:szCs w:val="22"/>
        </w:rPr>
        <w:t>ustawy z dnia 11 września 2019 r. Prawo zamówień publicznych</w:t>
      </w:r>
      <w:r w:rsidRPr="002D4080">
        <w:rPr>
          <w:sz w:val="22"/>
          <w:szCs w:val="22"/>
        </w:rPr>
        <w:t xml:space="preserve"> </w:t>
      </w:r>
      <w:r w:rsidR="000E6ED9" w:rsidRPr="002D4080">
        <w:rPr>
          <w:sz w:val="22"/>
          <w:szCs w:val="22"/>
        </w:rPr>
        <w:t>(t.j. Dz. U. z 2022r. poz. 1710)</w:t>
      </w:r>
      <w:r w:rsidR="00490DC0" w:rsidRPr="002D4080">
        <w:rPr>
          <w:sz w:val="22"/>
          <w:szCs w:val="22"/>
        </w:rPr>
        <w:t xml:space="preserve"> </w:t>
      </w:r>
      <w:r w:rsidRPr="002D4080">
        <w:rPr>
          <w:sz w:val="22"/>
          <w:szCs w:val="22"/>
        </w:rPr>
        <w:t>udostępnia</w:t>
      </w:r>
      <w:r w:rsidR="00F95C33" w:rsidRPr="002D4080">
        <w:rPr>
          <w:sz w:val="22"/>
          <w:szCs w:val="22"/>
        </w:rPr>
        <w:t xml:space="preserve"> </w:t>
      </w:r>
      <w:r w:rsidR="004C7E9B" w:rsidRPr="002D4080">
        <w:rPr>
          <w:sz w:val="22"/>
          <w:szCs w:val="22"/>
        </w:rPr>
        <w:t>informacj</w:t>
      </w:r>
      <w:r w:rsidR="00577BC6" w:rsidRPr="002D4080">
        <w:rPr>
          <w:sz w:val="22"/>
          <w:szCs w:val="22"/>
        </w:rPr>
        <w:t>ę</w:t>
      </w:r>
      <w:r w:rsidR="00035488" w:rsidRPr="002D4080">
        <w:rPr>
          <w:sz w:val="22"/>
          <w:szCs w:val="22"/>
        </w:rPr>
        <w:t xml:space="preserve"> z otwarcia ofert</w:t>
      </w:r>
      <w:r w:rsidR="00577BC6" w:rsidRPr="002D4080">
        <w:rPr>
          <w:sz w:val="22"/>
          <w:szCs w:val="22"/>
        </w:rPr>
        <w:t>.</w:t>
      </w:r>
    </w:p>
    <w:p w14:paraId="66E075BC" w14:textId="335F18DF" w:rsidR="00A80738" w:rsidRPr="002D408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D4080">
        <w:rPr>
          <w:sz w:val="22"/>
          <w:szCs w:val="22"/>
        </w:rPr>
        <w:t>Podczas otwarcia ofert, mającego miejsce</w:t>
      </w:r>
      <w:r w:rsidR="00FF4AB1" w:rsidRPr="002D4080">
        <w:rPr>
          <w:sz w:val="22"/>
          <w:szCs w:val="22"/>
        </w:rPr>
        <w:t xml:space="preserve"> w dniu</w:t>
      </w:r>
      <w:r w:rsidR="002D4080">
        <w:rPr>
          <w:sz w:val="22"/>
          <w:szCs w:val="22"/>
        </w:rPr>
        <w:t xml:space="preserve"> 29.11.2022 r. </w:t>
      </w:r>
      <w:r w:rsidR="00FF4AB1" w:rsidRPr="002D4080">
        <w:rPr>
          <w:sz w:val="22"/>
          <w:szCs w:val="22"/>
        </w:rPr>
        <w:t>o godz.</w:t>
      </w:r>
      <w:r w:rsidR="002D4080">
        <w:rPr>
          <w:sz w:val="22"/>
          <w:szCs w:val="22"/>
        </w:rPr>
        <w:t xml:space="preserve"> 10:00</w:t>
      </w:r>
      <w:r w:rsidRPr="002D4080">
        <w:rPr>
          <w:sz w:val="22"/>
          <w:szCs w:val="22"/>
        </w:rPr>
        <w:t xml:space="preserve">, otwarte zostały oferty następujących </w:t>
      </w:r>
      <w:r w:rsidR="002D4080">
        <w:rPr>
          <w:sz w:val="22"/>
          <w:szCs w:val="22"/>
        </w:rPr>
        <w:t>W</w:t>
      </w:r>
      <w:r w:rsidRPr="002D4080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D4080" w14:paraId="5DD0D4AD" w14:textId="77777777" w:rsidTr="00C82837">
        <w:tc>
          <w:tcPr>
            <w:tcW w:w="993" w:type="dxa"/>
            <w:shd w:val="clear" w:color="auto" w:fill="auto"/>
            <w:vAlign w:val="center"/>
          </w:tcPr>
          <w:p w14:paraId="4C11997E" w14:textId="77777777" w:rsidR="006B27ED" w:rsidRPr="002D408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3A5BB3" w14:textId="77777777" w:rsidR="006B27ED" w:rsidRPr="002D408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Nr</w:t>
            </w:r>
            <w:r w:rsidR="00C82837"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DCD592" w14:textId="49A17DF2" w:rsidR="006B27ED" w:rsidRPr="002D4080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 xml:space="preserve">Nazwa i adres </w:t>
            </w:r>
            <w:r w:rsidR="002D4080">
              <w:rPr>
                <w:sz w:val="22"/>
                <w:szCs w:val="22"/>
              </w:rPr>
              <w:t>W</w:t>
            </w:r>
            <w:r w:rsidRPr="002D4080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F9F8F6" w14:textId="768E687A" w:rsidR="006B27ED" w:rsidRPr="002D408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Cena oferty</w:t>
            </w:r>
            <w:r w:rsidR="002D4080">
              <w:rPr>
                <w:sz w:val="22"/>
                <w:szCs w:val="22"/>
              </w:rPr>
              <w:t xml:space="preserve"> brutto</w:t>
            </w:r>
          </w:p>
        </w:tc>
      </w:tr>
      <w:tr w:rsidR="000E6ED9" w:rsidRPr="002D4080" w14:paraId="7E6D4F6F" w14:textId="77777777" w:rsidTr="00CC3152">
        <w:tc>
          <w:tcPr>
            <w:tcW w:w="993" w:type="dxa"/>
            <w:shd w:val="clear" w:color="auto" w:fill="auto"/>
            <w:vAlign w:val="center"/>
          </w:tcPr>
          <w:p w14:paraId="2F7BCC7C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09082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2948E71" w14:textId="77777777" w:rsidR="000E6ED9" w:rsidRPr="002D4080" w:rsidRDefault="000E6ED9" w:rsidP="00CC3152">
            <w:pPr>
              <w:spacing w:before="80"/>
              <w:rPr>
                <w:sz w:val="22"/>
                <w:szCs w:val="22"/>
              </w:rPr>
            </w:pPr>
            <w:proofErr w:type="spellStart"/>
            <w:r w:rsidRPr="002D4080">
              <w:rPr>
                <w:sz w:val="22"/>
                <w:szCs w:val="22"/>
              </w:rPr>
              <w:t>Tuttomed</w:t>
            </w:r>
            <w:proofErr w:type="spellEnd"/>
            <w:r w:rsidRPr="002D4080">
              <w:rPr>
                <w:sz w:val="22"/>
                <w:szCs w:val="22"/>
              </w:rPr>
              <w:t xml:space="preserve"> Farmacja Sp. z o.o.</w:t>
            </w:r>
          </w:p>
          <w:p w14:paraId="182935E8" w14:textId="54A47DA0" w:rsidR="000E6ED9" w:rsidRPr="002D4080" w:rsidRDefault="002D4080" w:rsidP="00CC31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E6ED9" w:rsidRPr="002D4080">
              <w:rPr>
                <w:sz w:val="22"/>
                <w:szCs w:val="22"/>
              </w:rPr>
              <w:t>Powstańców Wlkp.</w:t>
            </w:r>
            <w:r w:rsidR="000E6ED9" w:rsidRPr="002D4080">
              <w:rPr>
                <w:sz w:val="22"/>
                <w:szCs w:val="22"/>
              </w:rPr>
              <w:t xml:space="preserve"> </w:t>
            </w:r>
            <w:r w:rsidR="000E6ED9" w:rsidRPr="002D4080">
              <w:rPr>
                <w:sz w:val="22"/>
                <w:szCs w:val="22"/>
              </w:rPr>
              <w:t>2</w:t>
            </w:r>
            <w:r w:rsidR="000E6ED9" w:rsidRPr="002D4080">
              <w:rPr>
                <w:sz w:val="22"/>
                <w:szCs w:val="22"/>
              </w:rPr>
              <w:t xml:space="preserve"> </w:t>
            </w:r>
          </w:p>
          <w:p w14:paraId="0005C93F" w14:textId="77777777" w:rsidR="000E6ED9" w:rsidRPr="002D4080" w:rsidRDefault="000E6ED9" w:rsidP="00CC3152">
            <w:pPr>
              <w:spacing w:after="80"/>
              <w:jc w:val="both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62-002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636B2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3 726.00 zł</w:t>
            </w:r>
          </w:p>
        </w:tc>
      </w:tr>
      <w:tr w:rsidR="000E6ED9" w:rsidRPr="002D4080" w14:paraId="0837E791" w14:textId="77777777" w:rsidTr="00CC3152">
        <w:tc>
          <w:tcPr>
            <w:tcW w:w="993" w:type="dxa"/>
            <w:shd w:val="clear" w:color="auto" w:fill="auto"/>
            <w:vAlign w:val="center"/>
          </w:tcPr>
          <w:p w14:paraId="428D5E5E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6A1E88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6220DD7" w14:textId="77777777" w:rsidR="000E6ED9" w:rsidRPr="002D4080" w:rsidRDefault="000E6ED9" w:rsidP="00CC3152">
            <w:pPr>
              <w:spacing w:before="80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 xml:space="preserve">Aesculap - </w:t>
            </w:r>
            <w:proofErr w:type="spellStart"/>
            <w:r w:rsidRPr="002D4080">
              <w:rPr>
                <w:sz w:val="22"/>
                <w:szCs w:val="22"/>
              </w:rPr>
              <w:t>Chifa</w:t>
            </w:r>
            <w:proofErr w:type="spellEnd"/>
            <w:r w:rsidRPr="002D4080">
              <w:rPr>
                <w:sz w:val="22"/>
                <w:szCs w:val="22"/>
              </w:rPr>
              <w:t xml:space="preserve"> Sp. z o.o.</w:t>
            </w:r>
          </w:p>
          <w:p w14:paraId="5379C10E" w14:textId="77777777" w:rsidR="000E6ED9" w:rsidRPr="002D4080" w:rsidRDefault="000E6ED9" w:rsidP="00CC3152">
            <w:pPr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ul. Tysiąclecia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14</w:t>
            </w:r>
            <w:r w:rsidRPr="002D4080">
              <w:rPr>
                <w:sz w:val="22"/>
                <w:szCs w:val="22"/>
              </w:rPr>
              <w:t xml:space="preserve"> </w:t>
            </w:r>
          </w:p>
          <w:p w14:paraId="00F008A9" w14:textId="77777777" w:rsidR="000E6ED9" w:rsidRPr="002D4080" w:rsidRDefault="000E6ED9" w:rsidP="00CC3152">
            <w:pPr>
              <w:spacing w:after="80"/>
              <w:jc w:val="both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64-300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88F551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2 754.00 zł</w:t>
            </w:r>
          </w:p>
        </w:tc>
      </w:tr>
      <w:tr w:rsidR="000E6ED9" w:rsidRPr="002D4080" w14:paraId="4612254F" w14:textId="77777777" w:rsidTr="00CC3152">
        <w:tc>
          <w:tcPr>
            <w:tcW w:w="993" w:type="dxa"/>
            <w:shd w:val="clear" w:color="auto" w:fill="auto"/>
            <w:vAlign w:val="center"/>
          </w:tcPr>
          <w:p w14:paraId="63BB5B0F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14B8B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7DBE3AC" w14:textId="4574504C" w:rsidR="000E6ED9" w:rsidRPr="002D4080" w:rsidRDefault="000E6ED9" w:rsidP="00CC3152">
            <w:pPr>
              <w:spacing w:before="80"/>
              <w:rPr>
                <w:sz w:val="22"/>
                <w:szCs w:val="22"/>
              </w:rPr>
            </w:pPr>
            <w:proofErr w:type="spellStart"/>
            <w:r w:rsidRPr="002D4080">
              <w:rPr>
                <w:sz w:val="22"/>
                <w:szCs w:val="22"/>
              </w:rPr>
              <w:t>Schulke</w:t>
            </w:r>
            <w:proofErr w:type="spellEnd"/>
            <w:r w:rsidRPr="002D4080">
              <w:rPr>
                <w:sz w:val="22"/>
                <w:szCs w:val="22"/>
              </w:rPr>
              <w:t xml:space="preserve"> Polska Sp.</w:t>
            </w:r>
            <w:r w:rsid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z o.o.</w:t>
            </w:r>
          </w:p>
          <w:p w14:paraId="09B9FE9A" w14:textId="10FE7FA8" w:rsidR="000E6ED9" w:rsidRPr="002D4080" w:rsidRDefault="002D4080" w:rsidP="00CC31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Al. Jerozolimskie 132</w:t>
            </w:r>
            <w:r w:rsidR="000E6ED9" w:rsidRPr="002D4080">
              <w:rPr>
                <w:sz w:val="22"/>
                <w:szCs w:val="22"/>
              </w:rPr>
              <w:t xml:space="preserve"> </w:t>
            </w:r>
          </w:p>
          <w:p w14:paraId="3F690781" w14:textId="7E1BC173" w:rsidR="000E6ED9" w:rsidRPr="002D4080" w:rsidRDefault="000E6ED9" w:rsidP="00CC3152">
            <w:pPr>
              <w:spacing w:after="80"/>
              <w:jc w:val="both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0</w:t>
            </w:r>
            <w:r w:rsidR="002D4080">
              <w:rPr>
                <w:sz w:val="22"/>
                <w:szCs w:val="22"/>
              </w:rPr>
              <w:t>2</w:t>
            </w:r>
            <w:r w:rsidRPr="002D4080">
              <w:rPr>
                <w:sz w:val="22"/>
                <w:szCs w:val="22"/>
              </w:rPr>
              <w:t>-</w:t>
            </w:r>
            <w:r w:rsidR="002D4080">
              <w:rPr>
                <w:sz w:val="22"/>
                <w:szCs w:val="22"/>
              </w:rPr>
              <w:t>305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1A420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13 252.46 zł</w:t>
            </w:r>
          </w:p>
        </w:tc>
      </w:tr>
      <w:tr w:rsidR="000E6ED9" w:rsidRPr="002D4080" w14:paraId="00BEBCA3" w14:textId="77777777" w:rsidTr="00CC3152">
        <w:tc>
          <w:tcPr>
            <w:tcW w:w="993" w:type="dxa"/>
            <w:shd w:val="clear" w:color="auto" w:fill="auto"/>
            <w:vAlign w:val="center"/>
          </w:tcPr>
          <w:p w14:paraId="412E1EB1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C41B9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B520C61" w14:textId="09D94461" w:rsidR="000E6ED9" w:rsidRPr="002D4080" w:rsidRDefault="000E6ED9" w:rsidP="00CC3152">
            <w:pPr>
              <w:spacing w:before="80"/>
              <w:rPr>
                <w:sz w:val="22"/>
                <w:szCs w:val="22"/>
              </w:rPr>
            </w:pPr>
            <w:proofErr w:type="spellStart"/>
            <w:r w:rsidRPr="002D4080">
              <w:rPr>
                <w:sz w:val="22"/>
                <w:szCs w:val="22"/>
              </w:rPr>
              <w:t>Medilab</w:t>
            </w:r>
            <w:proofErr w:type="spellEnd"/>
            <w:r w:rsidRPr="002D4080">
              <w:rPr>
                <w:sz w:val="22"/>
                <w:szCs w:val="22"/>
              </w:rPr>
              <w:t xml:space="preserve"> Firma Wytwórczo-Usługowa </w:t>
            </w:r>
            <w:r w:rsidR="002D4080">
              <w:rPr>
                <w:sz w:val="22"/>
                <w:szCs w:val="22"/>
              </w:rPr>
              <w:br/>
            </w:r>
            <w:r w:rsidRPr="002D4080">
              <w:rPr>
                <w:sz w:val="22"/>
                <w:szCs w:val="22"/>
              </w:rPr>
              <w:t>Sp. z o.o.</w:t>
            </w:r>
          </w:p>
          <w:p w14:paraId="45B1CB97" w14:textId="3C142DB1" w:rsidR="000E6ED9" w:rsidRPr="002D4080" w:rsidRDefault="002D4080" w:rsidP="00CC31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E6ED9" w:rsidRPr="002D4080">
              <w:rPr>
                <w:sz w:val="22"/>
                <w:szCs w:val="22"/>
              </w:rPr>
              <w:t>Niedźwiedzia</w:t>
            </w:r>
            <w:r w:rsidR="000E6ED9" w:rsidRPr="002D4080">
              <w:rPr>
                <w:sz w:val="22"/>
                <w:szCs w:val="22"/>
              </w:rPr>
              <w:t xml:space="preserve"> </w:t>
            </w:r>
            <w:r w:rsidR="000E6ED9" w:rsidRPr="002D4080">
              <w:rPr>
                <w:sz w:val="22"/>
                <w:szCs w:val="22"/>
              </w:rPr>
              <w:t>60</w:t>
            </w:r>
            <w:r w:rsidR="000E6ED9" w:rsidRPr="002D4080">
              <w:rPr>
                <w:sz w:val="22"/>
                <w:szCs w:val="22"/>
              </w:rPr>
              <w:t xml:space="preserve"> </w:t>
            </w:r>
          </w:p>
          <w:p w14:paraId="50DC3E7D" w14:textId="77777777" w:rsidR="000E6ED9" w:rsidRPr="002D4080" w:rsidRDefault="000E6ED9" w:rsidP="00CC3152">
            <w:pPr>
              <w:spacing w:after="80"/>
              <w:jc w:val="both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15-531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62B10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24 987.60 zł</w:t>
            </w:r>
          </w:p>
        </w:tc>
      </w:tr>
      <w:tr w:rsidR="000E6ED9" w:rsidRPr="002D4080" w14:paraId="63DC10FE" w14:textId="77777777" w:rsidTr="00CC3152">
        <w:tc>
          <w:tcPr>
            <w:tcW w:w="993" w:type="dxa"/>
            <w:shd w:val="clear" w:color="auto" w:fill="auto"/>
            <w:vAlign w:val="center"/>
          </w:tcPr>
          <w:p w14:paraId="3057790E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BDEA3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628DC4E" w14:textId="77777777" w:rsidR="000E6ED9" w:rsidRPr="002D4080" w:rsidRDefault="000E6ED9" w:rsidP="00CC3152">
            <w:pPr>
              <w:spacing w:before="80"/>
              <w:rPr>
                <w:sz w:val="22"/>
                <w:szCs w:val="22"/>
              </w:rPr>
            </w:pPr>
            <w:proofErr w:type="spellStart"/>
            <w:r w:rsidRPr="002D4080">
              <w:rPr>
                <w:sz w:val="22"/>
                <w:szCs w:val="22"/>
              </w:rPr>
              <w:t>Medim</w:t>
            </w:r>
            <w:proofErr w:type="spellEnd"/>
            <w:r w:rsidRPr="002D4080">
              <w:rPr>
                <w:sz w:val="22"/>
                <w:szCs w:val="22"/>
              </w:rPr>
              <w:t xml:space="preserve"> Sp. z o.o.</w:t>
            </w:r>
          </w:p>
          <w:p w14:paraId="189890AA" w14:textId="7A6D6A84" w:rsidR="000E6ED9" w:rsidRPr="002D4080" w:rsidRDefault="000E6ED9" w:rsidP="00CC3152">
            <w:pPr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ul. Pu</w:t>
            </w:r>
            <w:r w:rsidR="002D4080">
              <w:rPr>
                <w:sz w:val="22"/>
                <w:szCs w:val="22"/>
              </w:rPr>
              <w:t>ł</w:t>
            </w:r>
            <w:r w:rsidRPr="002D4080">
              <w:rPr>
                <w:sz w:val="22"/>
                <w:szCs w:val="22"/>
              </w:rPr>
              <w:t>awska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45 B</w:t>
            </w:r>
          </w:p>
          <w:p w14:paraId="2FF2906B" w14:textId="77777777" w:rsidR="000E6ED9" w:rsidRPr="002D4080" w:rsidRDefault="000E6ED9" w:rsidP="00CC3152">
            <w:pPr>
              <w:spacing w:after="80"/>
              <w:jc w:val="both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05-500</w:t>
            </w:r>
            <w:r w:rsidRPr="002D4080">
              <w:rPr>
                <w:sz w:val="22"/>
                <w:szCs w:val="22"/>
              </w:rPr>
              <w:t xml:space="preserve"> </w:t>
            </w:r>
            <w:r w:rsidRPr="002D4080">
              <w:rPr>
                <w:sz w:val="22"/>
                <w:szCs w:val="22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B175D" w14:textId="77777777" w:rsidR="000E6ED9" w:rsidRPr="002D4080" w:rsidRDefault="000E6ED9" w:rsidP="00CC31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4080">
              <w:rPr>
                <w:sz w:val="22"/>
                <w:szCs w:val="22"/>
              </w:rPr>
              <w:t>7 045.10 zł</w:t>
            </w:r>
          </w:p>
        </w:tc>
      </w:tr>
    </w:tbl>
    <w:p w14:paraId="5C3C7F48" w14:textId="77777777" w:rsidR="002D4080" w:rsidRDefault="002D4080" w:rsidP="002D408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35A5F8B" w14:textId="3DBECFF3" w:rsidR="002D4080" w:rsidRPr="002D4080" w:rsidRDefault="002D4080" w:rsidP="002D408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2D4080">
        <w:rPr>
          <w:i/>
          <w:sz w:val="22"/>
          <w:szCs w:val="22"/>
        </w:rPr>
        <w:t>Zamawiający</w:t>
      </w:r>
    </w:p>
    <w:p w14:paraId="1D1045DE" w14:textId="77777777" w:rsidR="002D4080" w:rsidRDefault="002D4080" w:rsidP="002D408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4551E7B" w14:textId="77777777" w:rsidR="002D4080" w:rsidRDefault="002D4080" w:rsidP="002D408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C070F25" w14:textId="17EBDD7A" w:rsidR="00C236D3" w:rsidRPr="00BB547B" w:rsidRDefault="002D4080" w:rsidP="002D4080">
      <w:pPr>
        <w:ind w:firstLine="425"/>
        <w:jc w:val="center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  <w:r w:rsidR="000E6ED9" w:rsidRPr="002D4080">
        <w:rPr>
          <w:sz w:val="22"/>
          <w:szCs w:val="22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B6F26" w14:textId="77777777" w:rsidR="005276B8" w:rsidRDefault="005276B8">
      <w:r>
        <w:separator/>
      </w:r>
    </w:p>
  </w:endnote>
  <w:endnote w:type="continuationSeparator" w:id="0">
    <w:p w14:paraId="08F954DA" w14:textId="77777777" w:rsidR="005276B8" w:rsidRDefault="0052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E2C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E9B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1E7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A3A6AB">
        <v:line id="_x0000_s1025" style="position:absolute;left:0;text-align:left;z-index:251657728" from="-3.85pt,8.7pt" to="455.15pt,8.7pt"/>
      </w:pict>
    </w:r>
  </w:p>
  <w:p w14:paraId="550C82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E80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3F5B29" w14:textId="77777777" w:rsidR="009F189D" w:rsidRDefault="009F189D">
    <w:pPr>
      <w:pStyle w:val="Stopka"/>
      <w:tabs>
        <w:tab w:val="clear" w:pos="4536"/>
      </w:tabs>
      <w:jc w:val="center"/>
    </w:pPr>
  </w:p>
  <w:p w14:paraId="4498F2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D8180" w14:textId="77777777" w:rsidR="005276B8" w:rsidRDefault="005276B8">
      <w:r>
        <w:separator/>
      </w:r>
    </w:p>
  </w:footnote>
  <w:footnote w:type="continuationSeparator" w:id="0">
    <w:p w14:paraId="74D96031" w14:textId="77777777" w:rsidR="005276B8" w:rsidRDefault="0052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CA7C0" w14:textId="77777777" w:rsidR="000E6ED9" w:rsidRDefault="000E6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B73F" w14:textId="77777777" w:rsidR="000E6ED9" w:rsidRDefault="000E6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346BF" w14:textId="77777777" w:rsidR="000E6ED9" w:rsidRDefault="000E6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6B8"/>
    <w:rsid w:val="00007727"/>
    <w:rsid w:val="00017720"/>
    <w:rsid w:val="00035488"/>
    <w:rsid w:val="000D7F25"/>
    <w:rsid w:val="000E00E5"/>
    <w:rsid w:val="000E6ED9"/>
    <w:rsid w:val="00173B20"/>
    <w:rsid w:val="001C69FF"/>
    <w:rsid w:val="0023318D"/>
    <w:rsid w:val="002D4080"/>
    <w:rsid w:val="003D72FD"/>
    <w:rsid w:val="00423179"/>
    <w:rsid w:val="00490DC0"/>
    <w:rsid w:val="00493F8C"/>
    <w:rsid w:val="004C7E9B"/>
    <w:rsid w:val="005276B8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EADD04"/>
  <w15:chartTrackingRefBased/>
  <w15:docId w15:val="{454DA185-D74E-4992-9F5C-786558C5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2022-11-29T12:55:00Z</cp:lastPrinted>
  <dcterms:created xsi:type="dcterms:W3CDTF">2022-11-29T12:55:00Z</dcterms:created>
  <dcterms:modified xsi:type="dcterms:W3CDTF">2022-11-29T12:55:00Z</dcterms:modified>
</cp:coreProperties>
</file>