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DD21C" w14:textId="77777777" w:rsidR="00FB7F50" w:rsidRPr="002245BE" w:rsidRDefault="0013392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3392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33924">
        <w:rPr>
          <w:sz w:val="22"/>
          <w:szCs w:val="22"/>
        </w:rPr>
        <w:t>2022-11-29</w:t>
      </w:r>
    </w:p>
    <w:p w14:paraId="30524A1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FF17753" w14:textId="77777777" w:rsidR="00133924" w:rsidRPr="00133924" w:rsidRDefault="00133924" w:rsidP="00FB7F50">
      <w:pPr>
        <w:spacing w:after="40"/>
        <w:rPr>
          <w:b/>
          <w:bCs/>
          <w:sz w:val="22"/>
          <w:szCs w:val="22"/>
        </w:rPr>
      </w:pPr>
      <w:r w:rsidRPr="00133924">
        <w:rPr>
          <w:b/>
          <w:bCs/>
          <w:sz w:val="22"/>
          <w:szCs w:val="22"/>
        </w:rPr>
        <w:t>Akademia Górniczo - Hutnicza</w:t>
      </w:r>
    </w:p>
    <w:p w14:paraId="4D7B879D" w14:textId="77777777" w:rsidR="00133924" w:rsidRPr="00133924" w:rsidRDefault="00133924" w:rsidP="00FB7F50">
      <w:pPr>
        <w:spacing w:after="40"/>
        <w:rPr>
          <w:b/>
          <w:bCs/>
          <w:sz w:val="22"/>
          <w:szCs w:val="22"/>
        </w:rPr>
      </w:pPr>
      <w:r w:rsidRPr="00133924">
        <w:rPr>
          <w:b/>
          <w:bCs/>
          <w:sz w:val="22"/>
          <w:szCs w:val="22"/>
        </w:rPr>
        <w:t>im. Stanisława Staszica w Krakowie</w:t>
      </w:r>
    </w:p>
    <w:p w14:paraId="170E716C" w14:textId="77777777" w:rsidR="00FB7F50" w:rsidRPr="002245BE" w:rsidRDefault="00133924" w:rsidP="00FB7F50">
      <w:pPr>
        <w:spacing w:after="40"/>
        <w:rPr>
          <w:b/>
          <w:bCs/>
          <w:sz w:val="22"/>
          <w:szCs w:val="22"/>
        </w:rPr>
      </w:pPr>
      <w:r w:rsidRPr="00133924">
        <w:rPr>
          <w:b/>
          <w:bCs/>
          <w:sz w:val="22"/>
          <w:szCs w:val="22"/>
        </w:rPr>
        <w:t>Dział Zamówień Publicznych</w:t>
      </w:r>
    </w:p>
    <w:p w14:paraId="2021F87B" w14:textId="77777777" w:rsidR="00FB7F50" w:rsidRPr="002245BE" w:rsidRDefault="00133924" w:rsidP="00FB7F50">
      <w:pPr>
        <w:rPr>
          <w:sz w:val="22"/>
          <w:szCs w:val="22"/>
        </w:rPr>
      </w:pPr>
      <w:r w:rsidRPr="0013392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33924">
        <w:rPr>
          <w:sz w:val="22"/>
          <w:szCs w:val="22"/>
        </w:rPr>
        <w:t>30</w:t>
      </w:r>
    </w:p>
    <w:p w14:paraId="52463BA8" w14:textId="77777777" w:rsidR="00FB7F50" w:rsidRPr="002245BE" w:rsidRDefault="00133924" w:rsidP="00FB7F50">
      <w:pPr>
        <w:rPr>
          <w:sz w:val="22"/>
          <w:szCs w:val="22"/>
        </w:rPr>
      </w:pPr>
      <w:r w:rsidRPr="0013392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33924">
        <w:rPr>
          <w:sz w:val="22"/>
          <w:szCs w:val="22"/>
        </w:rPr>
        <w:t>Kraków</w:t>
      </w:r>
    </w:p>
    <w:p w14:paraId="6B6B85F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6FFC1E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33924" w:rsidRPr="00607F9B" w14:paraId="22378CFC" w14:textId="77777777" w:rsidTr="00525DF8">
        <w:trPr>
          <w:trHeight w:val="638"/>
        </w:trPr>
        <w:tc>
          <w:tcPr>
            <w:tcW w:w="959" w:type="dxa"/>
            <w:shd w:val="clear" w:color="auto" w:fill="auto"/>
          </w:tcPr>
          <w:p w14:paraId="6CBDAA87" w14:textId="77777777" w:rsidR="00133924" w:rsidRPr="00607F9B" w:rsidRDefault="00133924" w:rsidP="00525D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43FC6C" w14:textId="77777777" w:rsidR="00133924" w:rsidRPr="00607F9B" w:rsidRDefault="00133924" w:rsidP="00525D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33924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33924">
              <w:rPr>
                <w:b/>
                <w:bCs/>
                <w:sz w:val="22"/>
                <w:szCs w:val="22"/>
              </w:rPr>
              <w:t>Prenumerata czasopism zagranicznych w wersji drukowanej i elektronicznej na 2023 rok dla BG - KC-zp.272-674/22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3924">
              <w:rPr>
                <w:b/>
                <w:sz w:val="22"/>
                <w:szCs w:val="22"/>
              </w:rPr>
              <w:t>KC-zp.272-674/22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828598B" w14:textId="7F913614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</w:t>
      </w:r>
      <w:r w:rsidR="003E6844">
        <w:rPr>
          <w:sz w:val="22"/>
          <w:szCs w:val="22"/>
        </w:rPr>
        <w:t xml:space="preserve">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33924" w14:paraId="32347B14" w14:textId="77777777" w:rsidTr="00525D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EFFF399" w14:textId="77777777" w:rsidR="00133924" w:rsidRPr="00D26ED6" w:rsidRDefault="00133924" w:rsidP="00525DF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33924">
              <w:rPr>
                <w:b/>
                <w:sz w:val="22"/>
                <w:szCs w:val="22"/>
              </w:rPr>
              <w:t>EBSCO Spółka z ograniczoną odpowiedzialnością</w:t>
            </w:r>
          </w:p>
          <w:p w14:paraId="4C312712" w14:textId="77777777" w:rsidR="00133924" w:rsidRPr="009F0E5C" w:rsidRDefault="00133924" w:rsidP="00525DF8">
            <w:pPr>
              <w:jc w:val="both"/>
              <w:rPr>
                <w:bCs/>
                <w:sz w:val="22"/>
                <w:szCs w:val="22"/>
              </w:rPr>
            </w:pPr>
            <w:r w:rsidRPr="00133924">
              <w:rPr>
                <w:bCs/>
                <w:sz w:val="22"/>
                <w:szCs w:val="22"/>
              </w:rPr>
              <w:t>Mikołaja Kopernika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33924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33924">
              <w:rPr>
                <w:bCs/>
                <w:sz w:val="22"/>
                <w:szCs w:val="22"/>
              </w:rPr>
              <w:t>/-</w:t>
            </w:r>
          </w:p>
          <w:p w14:paraId="14B4CC5C" w14:textId="77777777" w:rsidR="00133924" w:rsidRPr="009F0E5C" w:rsidRDefault="00133924" w:rsidP="00525DF8">
            <w:pPr>
              <w:jc w:val="both"/>
              <w:rPr>
                <w:bCs/>
                <w:sz w:val="22"/>
                <w:szCs w:val="22"/>
              </w:rPr>
            </w:pPr>
            <w:r w:rsidRPr="00133924">
              <w:rPr>
                <w:bCs/>
                <w:sz w:val="22"/>
                <w:szCs w:val="22"/>
              </w:rPr>
              <w:t>00-359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33924">
              <w:rPr>
                <w:bCs/>
                <w:sz w:val="22"/>
                <w:szCs w:val="22"/>
              </w:rPr>
              <w:t>Warszawa</w:t>
            </w:r>
          </w:p>
          <w:p w14:paraId="7710B1B2" w14:textId="77777777" w:rsidR="00133924" w:rsidRPr="00D26ED6" w:rsidRDefault="00133924" w:rsidP="00525DF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7DF66B" w14:textId="77777777" w:rsidR="00133924" w:rsidRPr="00D26ED6" w:rsidRDefault="00133924" w:rsidP="00525DF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33924">
              <w:rPr>
                <w:sz w:val="22"/>
                <w:szCs w:val="22"/>
              </w:rPr>
              <w:t>Prenumerata czasopism zagranicznych w wersji drukowanej i elektronicznej na 2023 rok dla BG - KC-zp.272-674/22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33924">
              <w:rPr>
                <w:b/>
                <w:sz w:val="22"/>
                <w:szCs w:val="22"/>
              </w:rPr>
              <w:t>496 818.15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9635158" w14:textId="77777777" w:rsidR="00133924" w:rsidRDefault="00133924" w:rsidP="00525DF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2628D8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2551"/>
        <w:gridCol w:w="1276"/>
        <w:gridCol w:w="2410"/>
      </w:tblGrid>
      <w:tr w:rsidR="003E6844" w:rsidRPr="008567C7" w14:paraId="21B7C75B" w14:textId="77777777" w:rsidTr="003E6844">
        <w:trPr>
          <w:trHeight w:val="510"/>
        </w:trPr>
        <w:tc>
          <w:tcPr>
            <w:tcW w:w="709" w:type="dxa"/>
            <w:vAlign w:val="center"/>
          </w:tcPr>
          <w:p w14:paraId="39DB3C2B" w14:textId="77777777" w:rsidR="003E6844" w:rsidRPr="008567C7" w:rsidRDefault="003E684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AA02134" w14:textId="77777777" w:rsidR="003E6844" w:rsidRPr="008567C7" w:rsidRDefault="003E684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C268ABA" w14:textId="77777777" w:rsidR="003E6844" w:rsidRPr="008567C7" w:rsidRDefault="003E68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392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14:paraId="4DA4DC4F" w14:textId="77777777" w:rsidR="003E6844" w:rsidRPr="008567C7" w:rsidRDefault="003E68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3924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brakujących czasopism oraz wymiany wadliwych egzemplarzy na wolne od wad w wyniku uznania reklamacji</w:t>
            </w:r>
          </w:p>
        </w:tc>
        <w:tc>
          <w:tcPr>
            <w:tcW w:w="1276" w:type="dxa"/>
            <w:vAlign w:val="center"/>
          </w:tcPr>
          <w:p w14:paraId="48A49B44" w14:textId="77777777" w:rsidR="003E6844" w:rsidRPr="008567C7" w:rsidRDefault="003E68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3924">
              <w:rPr>
                <w:rFonts w:ascii="Times New Roman" w:hAnsi="Times New Roman" w:cs="Times New Roman"/>
                <w:bCs/>
                <w:sz w:val="18"/>
                <w:szCs w:val="18"/>
              </w:rPr>
              <w:t>Dostęp online do serwisu dostaw i reklamacji</w:t>
            </w:r>
          </w:p>
        </w:tc>
        <w:tc>
          <w:tcPr>
            <w:tcW w:w="2410" w:type="dxa"/>
            <w:vAlign w:val="center"/>
          </w:tcPr>
          <w:p w14:paraId="7F455416" w14:textId="77777777" w:rsidR="003E6844" w:rsidRPr="008567C7" w:rsidRDefault="003E684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E6844" w:rsidRPr="008567C7" w14:paraId="105A2F6E" w14:textId="77777777" w:rsidTr="003E6844">
        <w:tc>
          <w:tcPr>
            <w:tcW w:w="709" w:type="dxa"/>
            <w:vAlign w:val="center"/>
          </w:tcPr>
          <w:p w14:paraId="2267AF2C" w14:textId="77777777" w:rsidR="003E6844" w:rsidRPr="008567C7" w:rsidRDefault="003E6844" w:rsidP="00525D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92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EB7FEE7" w14:textId="77777777" w:rsidR="003E6844" w:rsidRPr="002B6761" w:rsidRDefault="003E6844" w:rsidP="00525DF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924">
              <w:rPr>
                <w:rFonts w:ascii="Times New Roman" w:hAnsi="Times New Roman" w:cs="Times New Roman"/>
                <w:b/>
                <w:sz w:val="18"/>
                <w:szCs w:val="18"/>
              </w:rPr>
              <w:t>EBSCO Spółka z ograniczoną odpowiedzialnością</w:t>
            </w:r>
          </w:p>
          <w:p w14:paraId="73BACE8A" w14:textId="6F6820F1" w:rsidR="003E6844" w:rsidRPr="008567C7" w:rsidRDefault="003E6844" w:rsidP="00525DF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3924">
              <w:rPr>
                <w:rFonts w:ascii="Times New Roman" w:hAnsi="Times New Roman" w:cs="Times New Roman"/>
                <w:bCs/>
                <w:sz w:val="18"/>
                <w:szCs w:val="18"/>
              </w:rPr>
              <w:t>Mikołaja Kopernika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3924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</w:p>
          <w:p w14:paraId="60927041" w14:textId="77777777" w:rsidR="003E6844" w:rsidRPr="001B7815" w:rsidRDefault="003E6844" w:rsidP="00525DF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3924">
              <w:rPr>
                <w:rFonts w:ascii="Times New Roman" w:hAnsi="Times New Roman" w:cs="Times New Roman"/>
                <w:bCs/>
                <w:sz w:val="18"/>
                <w:szCs w:val="18"/>
              </w:rPr>
              <w:t>00-359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392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6CE94BA5" w14:textId="77777777" w:rsidR="003E6844" w:rsidRPr="008567C7" w:rsidRDefault="003E6844" w:rsidP="00525D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92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1" w:type="dxa"/>
            <w:vAlign w:val="center"/>
          </w:tcPr>
          <w:p w14:paraId="4D07F792" w14:textId="77777777" w:rsidR="003E6844" w:rsidRPr="008567C7" w:rsidRDefault="003E6844" w:rsidP="00525D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92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45B174FB" w14:textId="77777777" w:rsidR="003E6844" w:rsidRPr="008567C7" w:rsidRDefault="003E6844" w:rsidP="00525D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92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vAlign w:val="center"/>
          </w:tcPr>
          <w:p w14:paraId="61B8F9F6" w14:textId="77777777" w:rsidR="003E6844" w:rsidRPr="008567C7" w:rsidRDefault="003E6844" w:rsidP="00525D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392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EDA595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9A32CC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3F9F95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D5D93" w14:textId="77777777" w:rsidR="007C7F42" w:rsidRDefault="007C7F42">
      <w:r>
        <w:separator/>
      </w:r>
    </w:p>
  </w:endnote>
  <w:endnote w:type="continuationSeparator" w:id="0">
    <w:p w14:paraId="707F6B20" w14:textId="77777777" w:rsidR="007C7F42" w:rsidRDefault="007C7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716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475D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4997D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51F72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5B3F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BC5DB" w14:textId="77777777" w:rsidR="007C7F42" w:rsidRDefault="007C7F42">
      <w:r>
        <w:separator/>
      </w:r>
    </w:p>
  </w:footnote>
  <w:footnote w:type="continuationSeparator" w:id="0">
    <w:p w14:paraId="2B210D02" w14:textId="77777777" w:rsidR="007C7F42" w:rsidRDefault="007C7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2AA9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65FA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0878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F42"/>
    <w:rsid w:val="00005838"/>
    <w:rsid w:val="00022322"/>
    <w:rsid w:val="00042497"/>
    <w:rsid w:val="000C1E6F"/>
    <w:rsid w:val="000E4E56"/>
    <w:rsid w:val="00133924"/>
    <w:rsid w:val="001A1468"/>
    <w:rsid w:val="001B7815"/>
    <w:rsid w:val="001C31ED"/>
    <w:rsid w:val="002B1E4F"/>
    <w:rsid w:val="002B6761"/>
    <w:rsid w:val="003445A0"/>
    <w:rsid w:val="003A0AFC"/>
    <w:rsid w:val="003D611C"/>
    <w:rsid w:val="003E6844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C7F4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51BFB0"/>
  <w15:chartTrackingRefBased/>
  <w15:docId w15:val="{96049558-04DE-46EC-A312-528A634A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224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dc:description/>
  <cp:lastModifiedBy>Katarzyna Rosińska-Gołdasz</cp:lastModifiedBy>
  <cp:revision>3</cp:revision>
  <cp:lastPrinted>1601-01-01T00:00:00Z</cp:lastPrinted>
  <dcterms:created xsi:type="dcterms:W3CDTF">2022-11-29T09:38:00Z</dcterms:created>
  <dcterms:modified xsi:type="dcterms:W3CDTF">2022-11-29T09:39:00Z</dcterms:modified>
</cp:coreProperties>
</file>