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7508B7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4"/>
        </w:rPr>
      </w:pPr>
      <w:bookmarkStart w:id="0" w:name="_GoBack"/>
      <w:bookmarkEnd w:id="0"/>
      <w:r w:rsidRPr="007508B7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6040C6" w:rsidRPr="007508B7">
        <w:rPr>
          <w:rFonts w:ascii="Arial" w:hAnsi="Arial" w:cs="Arial"/>
          <w:bCs/>
          <w:i w:val="0"/>
          <w:sz w:val="22"/>
          <w:szCs w:val="24"/>
        </w:rPr>
        <w:t>2</w:t>
      </w:r>
      <w:r w:rsidR="00B36ABD" w:rsidRPr="007508B7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7508B7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6040C6" w:rsidRPr="006040C6">
        <w:rPr>
          <w:rFonts w:ascii="Arial" w:hAnsi="Arial" w:cs="Arial"/>
          <w:b/>
          <w:sz w:val="24"/>
          <w:szCs w:val="24"/>
        </w:rPr>
        <w:t>165/2022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040C6" w:rsidRPr="006040C6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6040C6" w:rsidRPr="006040C6">
        <w:rPr>
          <w:rFonts w:ascii="Arial" w:hAnsi="Arial" w:cs="Arial"/>
        </w:rPr>
        <w:t>ul</w:t>
      </w:r>
      <w:proofErr w:type="gramEnd"/>
      <w:r w:rsidR="006040C6" w:rsidRPr="006040C6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6040C6" w:rsidRPr="006040C6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6040C6" w:rsidRPr="006040C6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6040C6" w:rsidRPr="006040C6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40C6" w:rsidRPr="0012157F" w:rsidTr="00CC0134">
        <w:tc>
          <w:tcPr>
            <w:tcW w:w="9104" w:type="dxa"/>
            <w:shd w:val="clear" w:color="auto" w:fill="D9D9D9"/>
          </w:tcPr>
          <w:p w:rsidR="006040C6" w:rsidRPr="0012157F" w:rsidRDefault="006040C6" w:rsidP="00CC013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040C6" w:rsidRDefault="006040C6" w:rsidP="00CC013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6040C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040C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040C6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040C6" w:rsidRPr="00C86421" w:rsidRDefault="006040C6" w:rsidP="00CC013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6040C6" w:rsidRDefault="006040C6" w:rsidP="00CC013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6040C6" w:rsidRPr="00C86421" w:rsidRDefault="006040C6" w:rsidP="00CC013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6040C6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6040C6">
        <w:rPr>
          <w:rFonts w:ascii="Arial" w:hAnsi="Arial" w:cs="Arial"/>
          <w:b/>
          <w:sz w:val="24"/>
          <w:szCs w:val="24"/>
        </w:rPr>
        <w:t xml:space="preserve">Dostawy sukcesywne środków </w:t>
      </w:r>
      <w:proofErr w:type="spellStart"/>
      <w:r w:rsidRPr="006040C6">
        <w:rPr>
          <w:rFonts w:ascii="Arial" w:hAnsi="Arial" w:cs="Arial"/>
          <w:b/>
          <w:sz w:val="24"/>
          <w:szCs w:val="24"/>
        </w:rPr>
        <w:t>kontrasrtowych</w:t>
      </w:r>
      <w:proofErr w:type="spellEnd"/>
      <w:r w:rsidRPr="006040C6">
        <w:rPr>
          <w:rFonts w:ascii="Arial" w:hAnsi="Arial" w:cs="Arial"/>
          <w:b/>
          <w:sz w:val="24"/>
          <w:szCs w:val="24"/>
        </w:rPr>
        <w:t xml:space="preserve"> na okres 12 miesięcy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6040C6" w:rsidRPr="006040C6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040C6" w:rsidRPr="0012157F" w:rsidTr="00CC01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0C6" w:rsidRPr="0012157F" w:rsidRDefault="006040C6" w:rsidP="00CC01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40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0C6" w:rsidRPr="0012157F" w:rsidRDefault="006040C6" w:rsidP="00CC01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40C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040C6" w:rsidRPr="0012157F" w:rsidRDefault="006040C6" w:rsidP="00CC01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40C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</w:tc>
      </w:tr>
      <w:tr w:rsidR="006040C6" w:rsidRPr="0012157F" w:rsidTr="00CC013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0C6" w:rsidRPr="0012157F" w:rsidRDefault="006040C6" w:rsidP="00CC013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040C6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40C6" w:rsidRPr="0012157F" w:rsidRDefault="006040C6" w:rsidP="00CC013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040C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040C6" w:rsidRPr="0012157F" w:rsidRDefault="006040C6" w:rsidP="00CC013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040C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6040C6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6040C6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616" w:rsidRDefault="00045616" w:rsidP="0038231F">
      <w:pPr>
        <w:spacing w:after="0" w:line="240" w:lineRule="auto"/>
      </w:pPr>
      <w:r>
        <w:separator/>
      </w:r>
    </w:p>
  </w:endnote>
  <w:endnote w:type="continuationSeparator" w:id="0">
    <w:p w:rsidR="00045616" w:rsidRDefault="0004561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C6" w:rsidRDefault="006040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1B4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1B4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C6" w:rsidRDefault="006040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616" w:rsidRDefault="00045616" w:rsidP="0038231F">
      <w:pPr>
        <w:spacing w:after="0" w:line="240" w:lineRule="auto"/>
      </w:pPr>
      <w:r>
        <w:separator/>
      </w:r>
    </w:p>
  </w:footnote>
  <w:footnote w:type="continuationSeparator" w:id="0">
    <w:p w:rsidR="00045616" w:rsidRDefault="0004561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C6" w:rsidRDefault="006040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C6" w:rsidRDefault="006040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40C6" w:rsidRDefault="006040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5616"/>
    <w:rsid w:val="00023477"/>
    <w:rsid w:val="000247FF"/>
    <w:rsid w:val="00025C8D"/>
    <w:rsid w:val="000303EE"/>
    <w:rsid w:val="00045616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D1B47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040C6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08B7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B13E66-7F95-40A3-83FB-807B8862F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940</Words>
  <Characters>5646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2022-11-25T09:14:00Z</cp:lastPrinted>
  <dcterms:created xsi:type="dcterms:W3CDTF">2022-11-21T09:28:00Z</dcterms:created>
  <dcterms:modified xsi:type="dcterms:W3CDTF">2022-11-25T09:14:00Z</dcterms:modified>
</cp:coreProperties>
</file>