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596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 xml:space="preserve">/załącznik nr </w:t>
      </w:r>
      <w:r w:rsidR="00813379" w:rsidRPr="00961662">
        <w:rPr>
          <w:bCs/>
          <w:sz w:val="22"/>
          <w:szCs w:val="22"/>
        </w:rPr>
        <w:t xml:space="preserve">1 </w:t>
      </w:r>
      <w:r w:rsidR="00813379" w:rsidRPr="00961662">
        <w:rPr>
          <w:bCs/>
          <w:sz w:val="22"/>
          <w:szCs w:val="22"/>
          <w:u w:val="single"/>
        </w:rPr>
        <w:t>do umowy</w:t>
      </w:r>
    </w:p>
    <w:p w14:paraId="57A62D44" w14:textId="44C0EDF1" w:rsidR="00281DC6" w:rsidRPr="00664541" w:rsidRDefault="00664541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>MODYFIKACJA z dnia 25.11.2022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70F3C592" w14:textId="77777777" w:rsidTr="00C60035">
        <w:tc>
          <w:tcPr>
            <w:tcW w:w="9104" w:type="dxa"/>
            <w:shd w:val="clear" w:color="auto" w:fill="F2F2F2"/>
          </w:tcPr>
          <w:p w14:paraId="1D235EA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2EF711E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6D36823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4ED132" w14:textId="2AA2404C" w:rsidR="00281DC6" w:rsidRPr="002A2FB7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281DC6">
        <w:rPr>
          <w:sz w:val="22"/>
          <w:szCs w:val="22"/>
        </w:rPr>
        <w:t>”</w:t>
      </w:r>
      <w:r w:rsidR="005E425C">
        <w:rPr>
          <w:b/>
          <w:sz w:val="22"/>
          <w:szCs w:val="22"/>
        </w:rPr>
        <w:t>Wykonanie bieżących napraw, przeglądów i konserwacji myjni dezynfektorów do mycia basenów i kaczek wraz z dostawą płynu odkamieniająco – nabłyszczającego do maszynowego mycia i dezynfekcji urządzeń sanitarnych w Szpitalu Wojewódzkim w Poznaniu</w:t>
      </w:r>
      <w:r w:rsidRPr="00281DC6">
        <w:rPr>
          <w:sz w:val="22"/>
          <w:szCs w:val="22"/>
        </w:rPr>
        <w:t>”</w:t>
      </w:r>
      <w:r w:rsidR="002A2FB7">
        <w:rPr>
          <w:sz w:val="22"/>
          <w:szCs w:val="22"/>
        </w:rPr>
        <w:t xml:space="preserve"> </w:t>
      </w:r>
      <w:r w:rsidR="002A2FB7" w:rsidRPr="002A2FB7">
        <w:rPr>
          <w:b/>
          <w:bCs/>
          <w:sz w:val="22"/>
          <w:szCs w:val="22"/>
        </w:rPr>
        <w:t>- powtórka</w:t>
      </w:r>
    </w:p>
    <w:p w14:paraId="65BC33C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01AE6C9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231454CF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E064D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58F65CD3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2EA9B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D4A5D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4E80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E53F02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531F3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BA6D55B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6B3C18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09137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1935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A53CF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C4F8A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003FA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5CE6A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AD352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4AC60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C97A0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6FE5A7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2642CE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79CF2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B02D8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6702C2C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1DDD6F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68BA9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50453C6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FF783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7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67D44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20EA6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706FEC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011BA23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447A1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B07BEB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32B50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FC9E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31EAA7B" w14:textId="77777777" w:rsidR="00740C0B" w:rsidRDefault="00740C0B">
      <w:pPr>
        <w:spacing w:line="360" w:lineRule="auto"/>
        <w:jc w:val="both"/>
      </w:pPr>
    </w:p>
    <w:p w14:paraId="6A7EFB63" w14:textId="7446C647" w:rsidR="00281DC6" w:rsidRPr="005F73CE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color w:val="FF0000"/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</w:t>
      </w:r>
      <w:r w:rsidR="005F73CE">
        <w:rPr>
          <w:sz w:val="22"/>
        </w:rPr>
        <w:t xml:space="preserve">, </w:t>
      </w:r>
      <w:r w:rsidR="005F73CE" w:rsidRPr="005F73CE">
        <w:rPr>
          <w:color w:val="FF0000"/>
          <w:sz w:val="22"/>
        </w:rPr>
        <w:t>uwzględniając dojazd</w:t>
      </w:r>
      <w:r w:rsidRPr="005F73CE">
        <w:rPr>
          <w:color w:val="FF0000"/>
          <w:sz w:val="22"/>
        </w:rPr>
        <w:t>:</w:t>
      </w:r>
    </w:p>
    <w:p w14:paraId="247EE27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323D439" w14:textId="77777777" w:rsidR="005E425C" w:rsidRDefault="005E425C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4459E1FD" w14:textId="4174CAEA" w:rsidR="00A50652" w:rsidRDefault="00A50652" w:rsidP="00A50652">
      <w:pPr>
        <w:spacing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15774927"/>
      <w:r>
        <w:rPr>
          <w:bCs/>
          <w:sz w:val="22"/>
          <w:u w:val="single"/>
          <w:lang w:val="en-US"/>
        </w:rPr>
        <w:t>Zadanie nr 1</w:t>
      </w:r>
    </w:p>
    <w:p w14:paraId="473F84A5" w14:textId="7BF1D3D0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 xml:space="preserve">Wartość netto za wykonanie całości przedmiotu </w:t>
      </w:r>
      <w:bookmarkStart w:id="4" w:name="_Hlk115872913"/>
      <w:r>
        <w:rPr>
          <w:bCs/>
          <w:sz w:val="22"/>
        </w:rPr>
        <w:t xml:space="preserve">(przeglądy plus pakiet </w:t>
      </w:r>
      <w:r w:rsidR="007F3257" w:rsidRPr="007F3257">
        <w:rPr>
          <w:bCs/>
          <w:color w:val="FF0000"/>
          <w:sz w:val="22"/>
        </w:rPr>
        <w:t>2</w:t>
      </w:r>
      <w:r w:rsidRPr="007F3257">
        <w:rPr>
          <w:bCs/>
          <w:color w:val="FF0000"/>
          <w:sz w:val="22"/>
        </w:rPr>
        <w:t>0</w:t>
      </w:r>
      <w:r>
        <w:rPr>
          <w:bCs/>
          <w:sz w:val="22"/>
        </w:rPr>
        <w:t xml:space="preserve"> roboczogodzin dla napraw) </w:t>
      </w:r>
      <w:bookmarkEnd w:id="4"/>
      <w:r>
        <w:rPr>
          <w:bCs/>
          <w:sz w:val="22"/>
        </w:rPr>
        <w:t>wynosi: ………..…………… zł</w:t>
      </w:r>
    </w:p>
    <w:p w14:paraId="6AD090B2" w14:textId="5FA3B32E" w:rsidR="00A50652" w:rsidRDefault="00A50652" w:rsidP="00A50652">
      <w:pPr>
        <w:spacing w:line="276" w:lineRule="auto"/>
        <w:jc w:val="both"/>
        <w:rPr>
          <w:b/>
          <w:sz w:val="22"/>
        </w:rPr>
      </w:pPr>
      <w:r>
        <w:rPr>
          <w:b/>
          <w:sz w:val="22"/>
        </w:rPr>
        <w:t xml:space="preserve">Wartość brutto za wykonanie całości przedmiotu zamówienia (przeglądy plus pakiet </w:t>
      </w:r>
      <w:r w:rsidR="00E6300C">
        <w:rPr>
          <w:b/>
          <w:color w:val="FF0000"/>
          <w:sz w:val="22"/>
        </w:rPr>
        <w:t>20</w:t>
      </w:r>
      <w:r>
        <w:rPr>
          <w:b/>
          <w:sz w:val="22"/>
        </w:rPr>
        <w:t xml:space="preserve"> roboczogodzin dla napraw) wynosi: ……………….. zł</w:t>
      </w:r>
    </w:p>
    <w:p w14:paraId="5E4BE5F0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0C109F9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ww. wartości wyliczone zgodnie z odpowiednią tabelą</w:t>
      </w:r>
      <w:r>
        <w:rPr>
          <w:b/>
          <w:bCs/>
          <w:sz w:val="22"/>
        </w:rPr>
        <w:t xml:space="preserve"> </w:t>
      </w:r>
      <w:r>
        <w:rPr>
          <w:bCs/>
          <w:sz w:val="22"/>
        </w:rPr>
        <w:t>formularza asortymentowo - cenowego, stanowiącego załącznik nr 2 do SWZ / załącznik nr 2 do umowy</w:t>
      </w:r>
    </w:p>
    <w:p w14:paraId="28A84A82" w14:textId="77777777" w:rsidR="00A50652" w:rsidRDefault="00A50652" w:rsidP="00A50652">
      <w:pPr>
        <w:jc w:val="both"/>
      </w:pPr>
      <w:r>
        <w:t xml:space="preserve">w tym: </w:t>
      </w:r>
    </w:p>
    <w:p w14:paraId="5B3F27C7" w14:textId="77777777" w:rsidR="00A50652" w:rsidRDefault="00A50652" w:rsidP="00A50652">
      <w:pPr>
        <w:numPr>
          <w:ilvl w:val="0"/>
          <w:numId w:val="6"/>
        </w:numPr>
      </w:pPr>
      <w:r>
        <w:t xml:space="preserve">Koszt jednego przeglądu </w:t>
      </w:r>
    </w:p>
    <w:p w14:paraId="20E5F33B" w14:textId="77777777" w:rsidR="00A50652" w:rsidRDefault="00A50652" w:rsidP="00A50652">
      <w:pPr>
        <w:ind w:left="1068"/>
      </w:pPr>
      <w:r>
        <w:t>Wartość netto:    ………. ….% VAT: ………..</w:t>
      </w:r>
    </w:p>
    <w:p w14:paraId="30B0F487" w14:textId="77777777" w:rsidR="00A50652" w:rsidRDefault="00A50652" w:rsidP="00A50652">
      <w:pPr>
        <w:ind w:left="1068"/>
      </w:pPr>
      <w:r>
        <w:t>Wartość brutto: ………..</w:t>
      </w:r>
    </w:p>
    <w:p w14:paraId="0FA1AD92" w14:textId="77777777" w:rsidR="00A50652" w:rsidRDefault="00A50652" w:rsidP="00A50652">
      <w:pPr>
        <w:ind w:left="1068"/>
      </w:pPr>
    </w:p>
    <w:p w14:paraId="488C7B4D" w14:textId="77777777" w:rsidR="00A50652" w:rsidRPr="005F73CE" w:rsidRDefault="00A50652" w:rsidP="00A50652">
      <w:pPr>
        <w:numPr>
          <w:ilvl w:val="0"/>
          <w:numId w:val="6"/>
        </w:numPr>
      </w:pPr>
      <w:bookmarkStart w:id="5" w:name="_Hlk120190985"/>
      <w:r w:rsidRPr="005F73CE">
        <w:t xml:space="preserve">Koszt jednej roboczogodziny na wykonanie naprawy </w:t>
      </w:r>
    </w:p>
    <w:p w14:paraId="50631AD4" w14:textId="77777777" w:rsidR="00A50652" w:rsidRPr="005F73CE" w:rsidRDefault="00A50652" w:rsidP="00A50652">
      <w:pPr>
        <w:ind w:left="1134"/>
      </w:pPr>
      <w:r w:rsidRPr="005F73CE">
        <w:t>Wartość netto:    ………. ….% VAT: ………..</w:t>
      </w:r>
    </w:p>
    <w:p w14:paraId="05091967" w14:textId="14758F10" w:rsidR="00A50652" w:rsidRPr="005F73CE" w:rsidRDefault="00A50652" w:rsidP="00A50652">
      <w:pPr>
        <w:ind w:left="1134"/>
      </w:pPr>
      <w:r w:rsidRPr="005F73CE">
        <w:t>Wartość brutto: ………..</w:t>
      </w:r>
    </w:p>
    <w:p w14:paraId="7CFE0A7D" w14:textId="77777777" w:rsidR="005F73CE" w:rsidRPr="005F73CE" w:rsidRDefault="005F73CE" w:rsidP="00A50652">
      <w:pPr>
        <w:ind w:left="1134"/>
      </w:pPr>
    </w:p>
    <w:bookmarkEnd w:id="5"/>
    <w:p w14:paraId="0AAC2FCB" w14:textId="20B1C829" w:rsidR="00664541" w:rsidRPr="005F73CE" w:rsidRDefault="00664541" w:rsidP="00664541">
      <w:pPr>
        <w:numPr>
          <w:ilvl w:val="0"/>
          <w:numId w:val="4"/>
        </w:numPr>
        <w:rPr>
          <w:color w:val="FF0000"/>
        </w:rPr>
      </w:pPr>
      <w:r w:rsidRPr="005F73CE">
        <w:rPr>
          <w:color w:val="FF0000"/>
        </w:rPr>
        <w:t>Dostawa płynu odkamieniającego – nabłyszczającego Doyen</w:t>
      </w:r>
    </w:p>
    <w:p w14:paraId="0AB2421C" w14:textId="77777777" w:rsidR="00664541" w:rsidRPr="005F73CE" w:rsidRDefault="00664541" w:rsidP="00664541">
      <w:pPr>
        <w:ind w:left="1134"/>
        <w:rPr>
          <w:color w:val="FF0000"/>
        </w:rPr>
      </w:pPr>
      <w:r w:rsidRPr="005F73CE">
        <w:rPr>
          <w:color w:val="FF0000"/>
        </w:rPr>
        <w:t>Wartość netto:    ………. ….% VAT: ………..</w:t>
      </w:r>
    </w:p>
    <w:p w14:paraId="739EEAF5" w14:textId="77777777" w:rsidR="00664541" w:rsidRPr="005F73CE" w:rsidRDefault="00664541" w:rsidP="00664541">
      <w:pPr>
        <w:ind w:left="1134"/>
        <w:rPr>
          <w:color w:val="FF0000"/>
        </w:rPr>
      </w:pPr>
      <w:r w:rsidRPr="005F73CE">
        <w:rPr>
          <w:color w:val="FF0000"/>
        </w:rPr>
        <w:t>Wartość brutto: ………..</w:t>
      </w:r>
    </w:p>
    <w:p w14:paraId="71249F5B" w14:textId="77A1943D" w:rsidR="00A50652" w:rsidRPr="007F3257" w:rsidRDefault="007F3257" w:rsidP="00A50652">
      <w:pPr>
        <w:rPr>
          <w:color w:val="FF0000"/>
          <w:sz w:val="20"/>
        </w:rPr>
      </w:pPr>
      <w:r>
        <w:rPr>
          <w:color w:val="FF0000"/>
          <w:sz w:val="20"/>
        </w:rPr>
        <w:tab/>
      </w:r>
    </w:p>
    <w:p w14:paraId="25025EFF" w14:textId="77777777" w:rsidR="00A50652" w:rsidRDefault="00A50652" w:rsidP="00A50652">
      <w:pPr>
        <w:jc w:val="both"/>
      </w:pPr>
      <w:r>
        <w:t>Czas trwania umowy wynosi: 12 miesięcy od daty zawarcia umowy</w:t>
      </w:r>
    </w:p>
    <w:p w14:paraId="670316B4" w14:textId="77777777" w:rsidR="00A50652" w:rsidRDefault="00A50652" w:rsidP="00A50652">
      <w:pPr>
        <w:ind w:hanging="284"/>
        <w:jc w:val="both"/>
      </w:pPr>
      <w:r>
        <w:tab/>
        <w:t>Warunki płatności: 60 dni</w:t>
      </w:r>
    </w:p>
    <w:bookmarkEnd w:id="3"/>
    <w:p w14:paraId="069AAB4B" w14:textId="7DEDA9B0" w:rsidR="00A50652" w:rsidRDefault="00A50652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193C13F" w14:textId="3C694E8D" w:rsidR="00A50652" w:rsidRDefault="00A50652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5528BF3" w14:textId="34025588" w:rsidR="00A50652" w:rsidRDefault="00A50652" w:rsidP="00A50652">
      <w:pPr>
        <w:spacing w:line="276" w:lineRule="auto"/>
        <w:contextualSpacing/>
        <w:jc w:val="both"/>
        <w:rPr>
          <w:bCs/>
          <w:sz w:val="22"/>
          <w:u w:val="single"/>
          <w:lang w:val="en-US"/>
        </w:rPr>
      </w:pPr>
      <w:r>
        <w:rPr>
          <w:bCs/>
          <w:sz w:val="22"/>
          <w:u w:val="single"/>
          <w:lang w:val="en-US"/>
        </w:rPr>
        <w:t>Zadanie nr 2</w:t>
      </w:r>
    </w:p>
    <w:p w14:paraId="6ACFB674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(przeglądy plus pakiet 10 roboczogodzin dla napraw) wynosi: ………..…………… zł</w:t>
      </w:r>
    </w:p>
    <w:p w14:paraId="3D975D6D" w14:textId="77777777" w:rsidR="00A50652" w:rsidRDefault="00A50652" w:rsidP="00A50652">
      <w:pPr>
        <w:spacing w:line="276" w:lineRule="auto"/>
        <w:jc w:val="both"/>
        <w:rPr>
          <w:b/>
          <w:sz w:val="22"/>
        </w:rPr>
      </w:pPr>
      <w:r>
        <w:rPr>
          <w:b/>
          <w:sz w:val="22"/>
        </w:rPr>
        <w:t>Wartość brutto za wykonanie całości przedmiotu zamówienia (przeglądy plus pakiet 10 roboczogodzin dla napraw) wynosi: ……………….. zł</w:t>
      </w:r>
    </w:p>
    <w:p w14:paraId="72E7FDFB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490768CA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ww. wartości wyliczone zgodnie z odpowiednią tabelą</w:t>
      </w:r>
      <w:r>
        <w:rPr>
          <w:b/>
          <w:bCs/>
          <w:sz w:val="22"/>
        </w:rPr>
        <w:t xml:space="preserve"> </w:t>
      </w:r>
      <w:r>
        <w:rPr>
          <w:bCs/>
          <w:sz w:val="22"/>
        </w:rPr>
        <w:t>formularza asortymentowo - cenowego, stanowiącego załącznik nr 2 do SWZ / załącznik nr 2 do umowy</w:t>
      </w:r>
    </w:p>
    <w:p w14:paraId="3C4BE8B9" w14:textId="77777777" w:rsidR="00A50652" w:rsidRDefault="00A50652" w:rsidP="00A50652">
      <w:pPr>
        <w:jc w:val="both"/>
      </w:pPr>
      <w:r>
        <w:t xml:space="preserve">w tym: </w:t>
      </w:r>
    </w:p>
    <w:p w14:paraId="472BC4CB" w14:textId="77777777" w:rsidR="00A50652" w:rsidRDefault="00A50652" w:rsidP="00A50652">
      <w:pPr>
        <w:numPr>
          <w:ilvl w:val="0"/>
          <w:numId w:val="8"/>
        </w:numPr>
      </w:pPr>
      <w:r>
        <w:t xml:space="preserve">Koszt jednego przeglądu </w:t>
      </w:r>
    </w:p>
    <w:p w14:paraId="75297370" w14:textId="77777777" w:rsidR="00A50652" w:rsidRDefault="00A50652" w:rsidP="00A50652">
      <w:pPr>
        <w:ind w:left="1068"/>
      </w:pPr>
      <w:r>
        <w:t>Wartość netto:    ………. ….% VAT: ………..</w:t>
      </w:r>
    </w:p>
    <w:p w14:paraId="523E8BC5" w14:textId="77777777" w:rsidR="00A50652" w:rsidRDefault="00A50652" w:rsidP="00A50652">
      <w:pPr>
        <w:ind w:left="1068"/>
      </w:pPr>
      <w:r>
        <w:t>Wartość brutto: ………..</w:t>
      </w:r>
    </w:p>
    <w:p w14:paraId="4484D69D" w14:textId="77777777" w:rsidR="00A50652" w:rsidRDefault="00A50652" w:rsidP="00A50652">
      <w:pPr>
        <w:ind w:left="1068"/>
      </w:pPr>
    </w:p>
    <w:p w14:paraId="372A1AE7" w14:textId="77777777" w:rsidR="00A50652" w:rsidRDefault="00A50652" w:rsidP="00A50652">
      <w:pPr>
        <w:numPr>
          <w:ilvl w:val="0"/>
          <w:numId w:val="8"/>
        </w:numPr>
      </w:pPr>
      <w:r>
        <w:t xml:space="preserve">Koszt jednej roboczogodziny na wykonanie naprawy </w:t>
      </w:r>
    </w:p>
    <w:p w14:paraId="6556EFE6" w14:textId="77777777" w:rsidR="00A50652" w:rsidRDefault="00A50652" w:rsidP="00A50652">
      <w:pPr>
        <w:ind w:left="1134"/>
      </w:pPr>
      <w:r>
        <w:t>Wartość netto:    ………. ….% VAT: ………..</w:t>
      </w:r>
    </w:p>
    <w:p w14:paraId="533E3E8B" w14:textId="77777777" w:rsidR="00A50652" w:rsidRDefault="00A50652" w:rsidP="00A50652">
      <w:pPr>
        <w:ind w:left="1134"/>
      </w:pPr>
      <w:r>
        <w:t>Wartość brutto: ………..</w:t>
      </w:r>
    </w:p>
    <w:p w14:paraId="15F23B3B" w14:textId="77777777" w:rsidR="00A50652" w:rsidRDefault="00A50652" w:rsidP="00A50652">
      <w:pPr>
        <w:ind w:left="708"/>
        <w:rPr>
          <w:b/>
          <w:color w:val="FF0000"/>
        </w:rPr>
      </w:pPr>
    </w:p>
    <w:p w14:paraId="08D70D05" w14:textId="77777777" w:rsidR="00A50652" w:rsidRDefault="00A50652" w:rsidP="00A50652">
      <w:pPr>
        <w:rPr>
          <w:color w:val="FF0000"/>
          <w:sz w:val="20"/>
        </w:rPr>
      </w:pPr>
    </w:p>
    <w:p w14:paraId="3D1B3057" w14:textId="77777777" w:rsidR="00A50652" w:rsidRDefault="00A50652" w:rsidP="00A50652">
      <w:pPr>
        <w:jc w:val="both"/>
      </w:pPr>
      <w:r>
        <w:t>Czas trwania umowy wynosi: 12 miesięcy od daty zawarcia umowy</w:t>
      </w:r>
    </w:p>
    <w:p w14:paraId="571A43EF" w14:textId="77777777" w:rsidR="00A50652" w:rsidRDefault="00A50652" w:rsidP="00A50652">
      <w:pPr>
        <w:ind w:hanging="284"/>
        <w:jc w:val="both"/>
      </w:pPr>
      <w:r>
        <w:tab/>
        <w:t>Warunki płatności: 60 dni</w:t>
      </w:r>
    </w:p>
    <w:p w14:paraId="2EF747B2" w14:textId="77777777" w:rsidR="00A50652" w:rsidRDefault="00A50652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27AFCC9" w14:textId="5F58A0AA" w:rsidR="00A50652" w:rsidRDefault="00A50652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6187671" w14:textId="5F65ED4B" w:rsidR="00664541" w:rsidRDefault="00664541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44D35A1" w14:textId="77777777" w:rsidR="00664541" w:rsidRDefault="00664541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2"/>
    <w:p w14:paraId="192C7577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9A308E1" w14:textId="537CFF0B" w:rsidR="00B03F5C" w:rsidRDefault="00A721F9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="00B03F5C" w:rsidRPr="00B03F5C">
        <w:rPr>
          <w:b/>
          <w:bCs/>
          <w:sz w:val="22"/>
        </w:rPr>
        <w:t xml:space="preserve">racownik serwisu realizujący umowę </w:t>
      </w:r>
      <w:r w:rsidR="00825EE5">
        <w:rPr>
          <w:b/>
          <w:bCs/>
          <w:sz w:val="22"/>
        </w:rPr>
        <w:t>–</w:t>
      </w:r>
      <w:r>
        <w:rPr>
          <w:b/>
          <w:bCs/>
          <w:sz w:val="22"/>
        </w:rPr>
        <w:t xml:space="preserve"> </w:t>
      </w:r>
      <w:r w:rsidR="00825EE5">
        <w:rPr>
          <w:b/>
          <w:bCs/>
          <w:sz w:val="22"/>
        </w:rPr>
        <w:t xml:space="preserve">a </w:t>
      </w:r>
      <w:r w:rsidRPr="00A721F9">
        <w:rPr>
          <w:b/>
          <w:bCs/>
          <w:sz w:val="22"/>
        </w:rPr>
        <w:t>wykonując</w:t>
      </w:r>
      <w:r w:rsidR="005E425C"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</w:t>
      </w:r>
      <w:r w:rsidR="00A50652">
        <w:rPr>
          <w:b/>
          <w:bCs/>
          <w:sz w:val="22"/>
        </w:rPr>
        <w:t xml:space="preserve"> – jeśli dotyczy</w:t>
      </w:r>
      <w:r w:rsidRPr="00A721F9">
        <w:rPr>
          <w:b/>
          <w:bCs/>
          <w:sz w:val="22"/>
        </w:rPr>
        <w:t>) zatrudnion</w:t>
      </w:r>
      <w:r w:rsidR="005E425C"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</w:t>
      </w:r>
      <w:r w:rsidR="00A50652"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pracę</w:t>
      </w:r>
      <w:r w:rsidR="00A50652"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1F064031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4DD961E8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78DCD6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60DFD9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59FC4202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C6C93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222661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CB3B77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2C0D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A83F76D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B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75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FD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F7F05E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FA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40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5A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117AC8" w14:textId="7D5133B1" w:rsidR="00281DC6" w:rsidRPr="00A50652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5B0E732" w14:textId="77777777" w:rsidR="00A50652" w:rsidRDefault="00A50652" w:rsidP="00A50652">
      <w:pPr>
        <w:numPr>
          <w:ilvl w:val="0"/>
          <w:numId w:val="2"/>
        </w:numPr>
        <w:spacing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EA2299A" w14:textId="77777777" w:rsidR="00A50652" w:rsidRDefault="00A50652" w:rsidP="00A50652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0E22DAE1" w14:textId="77777777" w:rsidR="00A50652" w:rsidRDefault="00A50652" w:rsidP="00A50652">
      <w:pPr>
        <w:numPr>
          <w:ilvl w:val="0"/>
          <w:numId w:val="2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6A33ACB9" w14:textId="77777777" w:rsidR="00A50652" w:rsidRDefault="00A50652" w:rsidP="00A50652">
      <w:pPr>
        <w:numPr>
          <w:ilvl w:val="0"/>
          <w:numId w:val="2"/>
        </w:numPr>
        <w:jc w:val="both"/>
      </w:pPr>
      <w: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F390051" w14:textId="77777777" w:rsidR="00A50652" w:rsidRPr="00281DC6" w:rsidRDefault="00A50652" w:rsidP="00A50652">
      <w:pPr>
        <w:spacing w:before="120" w:after="120" w:line="276" w:lineRule="auto"/>
        <w:ind w:left="641"/>
        <w:contextualSpacing/>
        <w:jc w:val="both"/>
      </w:pPr>
    </w:p>
    <w:p w14:paraId="44A00FAA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B85D1C3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7CCF9FB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3D9F11B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A7752C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EB05A96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5931C22F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01D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D0944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D534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9CC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103F1A2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5A1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10F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B9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D93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FE97E81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1A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33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F18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72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BA716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414005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4FED04B9" w14:textId="77777777" w:rsidTr="00C60035">
        <w:tc>
          <w:tcPr>
            <w:tcW w:w="2521" w:type="dxa"/>
            <w:shd w:val="clear" w:color="auto" w:fill="auto"/>
            <w:vAlign w:val="center"/>
          </w:tcPr>
          <w:p w14:paraId="3E5D81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432E7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31A9B33" w14:textId="77777777" w:rsidTr="00C60035">
        <w:tc>
          <w:tcPr>
            <w:tcW w:w="2521" w:type="dxa"/>
            <w:shd w:val="clear" w:color="auto" w:fill="auto"/>
            <w:vAlign w:val="center"/>
          </w:tcPr>
          <w:p w14:paraId="52DB03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70EF0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BE42E2A" w14:textId="77777777" w:rsidTr="00C60035">
        <w:tc>
          <w:tcPr>
            <w:tcW w:w="2521" w:type="dxa"/>
            <w:shd w:val="clear" w:color="auto" w:fill="auto"/>
            <w:vAlign w:val="center"/>
          </w:tcPr>
          <w:p w14:paraId="3EC0D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68D75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B52B9D6" w14:textId="77777777" w:rsidTr="00C60035">
        <w:tc>
          <w:tcPr>
            <w:tcW w:w="2521" w:type="dxa"/>
            <w:shd w:val="clear" w:color="auto" w:fill="auto"/>
            <w:vAlign w:val="center"/>
          </w:tcPr>
          <w:p w14:paraId="7BCBF0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9C5FB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B00DA0" w14:textId="3FA958CA" w:rsid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EC017D2" w14:textId="77777777" w:rsidR="004911B5" w:rsidRPr="00281DC6" w:rsidRDefault="004911B5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0078686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2BC07C8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276033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6602FC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88D6B9D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4665FB9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3672EF16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24ADF4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D64A12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8872078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2F58A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0CEB0A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E53E0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88A179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E862CC0" w14:textId="77777777" w:rsidR="004911B5" w:rsidRDefault="004911B5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5A79B7D" w14:textId="2C6FB956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80E846C" w14:textId="37718B09" w:rsidR="00281DC6" w:rsidRDefault="00281DC6" w:rsidP="00664541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63A9E" w14:textId="77777777" w:rsidR="00182B8F" w:rsidRDefault="00182B8F">
      <w:r>
        <w:separator/>
      </w:r>
    </w:p>
  </w:endnote>
  <w:endnote w:type="continuationSeparator" w:id="0">
    <w:p w14:paraId="344252CB" w14:textId="77777777" w:rsidR="00182B8F" w:rsidRDefault="00182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BE3F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B196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7946E" w14:textId="77777777" w:rsidR="00182B8F" w:rsidRDefault="00182B8F">
      <w:r>
        <w:separator/>
      </w:r>
    </w:p>
  </w:footnote>
  <w:footnote w:type="continuationSeparator" w:id="0">
    <w:p w14:paraId="74853CBE" w14:textId="77777777" w:rsidR="00182B8F" w:rsidRDefault="00182B8F">
      <w:r>
        <w:continuationSeparator/>
      </w:r>
    </w:p>
  </w:footnote>
  <w:footnote w:id="1">
    <w:p w14:paraId="0B2861E4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27402AA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3B1967E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EE75EB4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D28EDB0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C1A4" w14:textId="11C3C36B" w:rsidR="00D74BC1" w:rsidRDefault="00281DC6">
    <w:pPr>
      <w:pStyle w:val="Nagwek"/>
    </w:pPr>
    <w:r>
      <w:t>Znak sprawy: SZW/DZP/</w:t>
    </w:r>
    <w:r w:rsidR="002A2FB7">
      <w:t>84</w:t>
    </w:r>
    <w:r>
      <w:t>/202</w:t>
    </w:r>
    <w:r w:rsidR="005E425C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C7F96"/>
    <w:multiLevelType w:val="hybridMultilevel"/>
    <w:tmpl w:val="63648E8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A15937"/>
    <w:multiLevelType w:val="hybridMultilevel"/>
    <w:tmpl w:val="D75EE2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852239D"/>
    <w:multiLevelType w:val="hybridMultilevel"/>
    <w:tmpl w:val="1A1279E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916034"/>
    <w:multiLevelType w:val="hybridMultilevel"/>
    <w:tmpl w:val="120A5C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330042">
    <w:abstractNumId w:val="6"/>
  </w:num>
  <w:num w:numId="2" w16cid:durableId="258027933">
    <w:abstractNumId w:val="5"/>
  </w:num>
  <w:num w:numId="3" w16cid:durableId="293560754">
    <w:abstractNumId w:val="1"/>
  </w:num>
  <w:num w:numId="4" w16cid:durableId="1259483411">
    <w:abstractNumId w:val="2"/>
  </w:num>
  <w:num w:numId="5" w16cid:durableId="97912822">
    <w:abstractNumId w:val="4"/>
  </w:num>
  <w:num w:numId="6" w16cid:durableId="652487952">
    <w:abstractNumId w:val="2"/>
  </w:num>
  <w:num w:numId="7" w16cid:durableId="2002350540">
    <w:abstractNumId w:val="0"/>
  </w:num>
  <w:num w:numId="8" w16cid:durableId="2145728526">
    <w:abstractNumId w:val="3"/>
  </w:num>
  <w:num w:numId="9" w16cid:durableId="19141239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7124"/>
    <w:rsid w:val="00071FE3"/>
    <w:rsid w:val="00111A8F"/>
    <w:rsid w:val="00182B8F"/>
    <w:rsid w:val="0018410E"/>
    <w:rsid w:val="00186D63"/>
    <w:rsid w:val="00281DC6"/>
    <w:rsid w:val="002A2FB7"/>
    <w:rsid w:val="002D0B11"/>
    <w:rsid w:val="002E0FD4"/>
    <w:rsid w:val="0030391A"/>
    <w:rsid w:val="003A652F"/>
    <w:rsid w:val="003B13D5"/>
    <w:rsid w:val="003B4A8D"/>
    <w:rsid w:val="004127BF"/>
    <w:rsid w:val="00443C09"/>
    <w:rsid w:val="00460383"/>
    <w:rsid w:val="00467243"/>
    <w:rsid w:val="00482E83"/>
    <w:rsid w:val="004858D2"/>
    <w:rsid w:val="004911B5"/>
    <w:rsid w:val="004A2566"/>
    <w:rsid w:val="005001EB"/>
    <w:rsid w:val="0051587F"/>
    <w:rsid w:val="00535E57"/>
    <w:rsid w:val="00592545"/>
    <w:rsid w:val="005A70C7"/>
    <w:rsid w:val="005E425C"/>
    <w:rsid w:val="005F73CE"/>
    <w:rsid w:val="00613B65"/>
    <w:rsid w:val="00664541"/>
    <w:rsid w:val="0068364D"/>
    <w:rsid w:val="006929C9"/>
    <w:rsid w:val="00740C0B"/>
    <w:rsid w:val="00742D03"/>
    <w:rsid w:val="007717C3"/>
    <w:rsid w:val="007C6E03"/>
    <w:rsid w:val="007D1797"/>
    <w:rsid w:val="007F3257"/>
    <w:rsid w:val="00813379"/>
    <w:rsid w:val="00825EE5"/>
    <w:rsid w:val="00826BC4"/>
    <w:rsid w:val="008802BC"/>
    <w:rsid w:val="00942685"/>
    <w:rsid w:val="00961662"/>
    <w:rsid w:val="009E5297"/>
    <w:rsid w:val="00A35DA2"/>
    <w:rsid w:val="00A50652"/>
    <w:rsid w:val="00A721F9"/>
    <w:rsid w:val="00AE55B5"/>
    <w:rsid w:val="00B03F5C"/>
    <w:rsid w:val="00B22D6B"/>
    <w:rsid w:val="00BB3E12"/>
    <w:rsid w:val="00C25F78"/>
    <w:rsid w:val="00C3420C"/>
    <w:rsid w:val="00C75D41"/>
    <w:rsid w:val="00CA0475"/>
    <w:rsid w:val="00CA7C6C"/>
    <w:rsid w:val="00CB2BE7"/>
    <w:rsid w:val="00CB4814"/>
    <w:rsid w:val="00CC0628"/>
    <w:rsid w:val="00D10B2A"/>
    <w:rsid w:val="00D200D8"/>
    <w:rsid w:val="00D710C9"/>
    <w:rsid w:val="00D74BC1"/>
    <w:rsid w:val="00E6300C"/>
    <w:rsid w:val="00E93CBB"/>
    <w:rsid w:val="00F24E90"/>
    <w:rsid w:val="00F2537A"/>
    <w:rsid w:val="00F95D5E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8F286"/>
  <w15:docId w15:val="{935A0C75-AB88-45B4-90BE-33E7B66C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454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132</TotalTime>
  <Pages>4</Pages>
  <Words>941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41</cp:revision>
  <cp:lastPrinted>2007-10-05T06:59:00Z</cp:lastPrinted>
  <dcterms:created xsi:type="dcterms:W3CDTF">2021-03-29T09:37:00Z</dcterms:created>
  <dcterms:modified xsi:type="dcterms:W3CDTF">2022-11-25T09:01:00Z</dcterms:modified>
</cp:coreProperties>
</file>