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4750B" w14:textId="77777777" w:rsidR="00FB7F50" w:rsidRPr="002245BE" w:rsidRDefault="00371484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Hlk120191065"/>
      <w:r w:rsidRPr="00371484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371484">
        <w:rPr>
          <w:sz w:val="22"/>
          <w:szCs w:val="22"/>
        </w:rPr>
        <w:t>2022-11-24</w:t>
      </w:r>
    </w:p>
    <w:p w14:paraId="417AFCC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640AA66" w14:textId="77777777" w:rsidR="00FB7F50" w:rsidRPr="002245BE" w:rsidRDefault="00371484" w:rsidP="00FB7F50">
      <w:pPr>
        <w:spacing w:after="40"/>
        <w:rPr>
          <w:b/>
          <w:bCs/>
          <w:sz w:val="22"/>
          <w:szCs w:val="22"/>
        </w:rPr>
      </w:pPr>
      <w:r w:rsidRPr="00371484">
        <w:rPr>
          <w:b/>
          <w:bCs/>
          <w:sz w:val="22"/>
          <w:szCs w:val="22"/>
        </w:rPr>
        <w:t>Samodzielny Publiczny Zespół Opieki Zdrowotnej w Kolbuszowej</w:t>
      </w:r>
    </w:p>
    <w:p w14:paraId="19D5DCCE" w14:textId="77777777" w:rsidR="00FB7F50" w:rsidRPr="002245BE" w:rsidRDefault="00371484" w:rsidP="00FB7F50">
      <w:pPr>
        <w:rPr>
          <w:sz w:val="22"/>
          <w:szCs w:val="22"/>
        </w:rPr>
      </w:pPr>
      <w:r w:rsidRPr="00371484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371484">
        <w:rPr>
          <w:sz w:val="22"/>
          <w:szCs w:val="22"/>
        </w:rPr>
        <w:t>4</w:t>
      </w:r>
    </w:p>
    <w:p w14:paraId="3C8484D5" w14:textId="77777777" w:rsidR="00FB7F50" w:rsidRPr="002245BE" w:rsidRDefault="00371484" w:rsidP="00FB7F50">
      <w:pPr>
        <w:rPr>
          <w:sz w:val="22"/>
          <w:szCs w:val="22"/>
        </w:rPr>
      </w:pPr>
      <w:r w:rsidRPr="00371484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371484">
        <w:rPr>
          <w:sz w:val="22"/>
          <w:szCs w:val="22"/>
        </w:rPr>
        <w:t>Kolbuszowa</w:t>
      </w:r>
    </w:p>
    <w:p w14:paraId="42E8A97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2BAC62C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25174C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FACF3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71484" w:rsidRPr="00607F9B" w14:paraId="34DB6AEB" w14:textId="77777777" w:rsidTr="00BA0298">
        <w:trPr>
          <w:trHeight w:val="638"/>
        </w:trPr>
        <w:tc>
          <w:tcPr>
            <w:tcW w:w="959" w:type="dxa"/>
            <w:shd w:val="clear" w:color="auto" w:fill="auto"/>
          </w:tcPr>
          <w:p w14:paraId="75EB41CC" w14:textId="77777777" w:rsidR="00371484" w:rsidRPr="00607F9B" w:rsidRDefault="00371484" w:rsidP="00BA02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482C61" w14:textId="77777777" w:rsidR="00371484" w:rsidRPr="00607F9B" w:rsidRDefault="00371484" w:rsidP="00BA02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148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7148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1484">
              <w:rPr>
                <w:b/>
                <w:bCs/>
                <w:sz w:val="22"/>
                <w:szCs w:val="22"/>
              </w:rPr>
              <w:t>Dostawa, montaż wraz z uruchomieniem systemu uzdatniania wody do dializ na Oddziale Dializoterapii SP ZOZ w Kolbuszowej"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1484">
              <w:rPr>
                <w:b/>
                <w:sz w:val="22"/>
                <w:szCs w:val="22"/>
              </w:rPr>
              <w:t>Eap-2412/19/22/M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A17F8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71484" w:rsidRPr="00371484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71484" w:rsidRPr="00371484">
        <w:rPr>
          <w:sz w:val="22"/>
          <w:szCs w:val="22"/>
        </w:rPr>
        <w:t>(</w:t>
      </w:r>
      <w:proofErr w:type="spellStart"/>
      <w:r w:rsidR="00371484" w:rsidRPr="00371484">
        <w:rPr>
          <w:sz w:val="22"/>
          <w:szCs w:val="22"/>
        </w:rPr>
        <w:t>t.j</w:t>
      </w:r>
      <w:proofErr w:type="spellEnd"/>
      <w:r w:rsidR="00371484" w:rsidRPr="0037148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1484" w14:paraId="7D11C39B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EA5524E" w14:textId="77777777" w:rsidR="00371484" w:rsidRPr="00D26ED6" w:rsidRDefault="00371484" w:rsidP="00BA029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71484">
              <w:rPr>
                <w:b/>
                <w:sz w:val="22"/>
                <w:szCs w:val="22"/>
              </w:rPr>
              <w:t>FRESENIUS MEDICAL CARE POLSKA S.A.</w:t>
            </w:r>
          </w:p>
          <w:p w14:paraId="17533708" w14:textId="77777777" w:rsidR="00371484" w:rsidRPr="009F0E5C" w:rsidRDefault="00371484" w:rsidP="00BA0298">
            <w:pPr>
              <w:jc w:val="both"/>
              <w:rPr>
                <w:bCs/>
                <w:sz w:val="22"/>
                <w:szCs w:val="22"/>
              </w:rPr>
            </w:pPr>
            <w:r w:rsidRPr="00371484">
              <w:rPr>
                <w:bCs/>
                <w:sz w:val="22"/>
                <w:szCs w:val="22"/>
              </w:rPr>
              <w:t>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148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71484">
              <w:rPr>
                <w:bCs/>
                <w:sz w:val="22"/>
                <w:szCs w:val="22"/>
              </w:rPr>
              <w:t>/13</w:t>
            </w:r>
          </w:p>
          <w:p w14:paraId="6E72E653" w14:textId="77777777" w:rsidR="00371484" w:rsidRPr="009F0E5C" w:rsidRDefault="00371484" w:rsidP="00BA0298">
            <w:pPr>
              <w:jc w:val="both"/>
              <w:rPr>
                <w:bCs/>
                <w:sz w:val="22"/>
                <w:szCs w:val="22"/>
              </w:rPr>
            </w:pPr>
            <w:r w:rsidRPr="00371484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1484">
              <w:rPr>
                <w:bCs/>
                <w:sz w:val="22"/>
                <w:szCs w:val="22"/>
              </w:rPr>
              <w:t>POZNAŃ</w:t>
            </w:r>
          </w:p>
          <w:p w14:paraId="48FAF5BD" w14:textId="77777777" w:rsidR="00371484" w:rsidRPr="00D26ED6" w:rsidRDefault="00371484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2299A" w14:textId="77777777" w:rsidR="00371484" w:rsidRPr="00D26ED6" w:rsidRDefault="00371484" w:rsidP="00BA029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71484">
              <w:rPr>
                <w:sz w:val="22"/>
                <w:szCs w:val="22"/>
              </w:rPr>
              <w:t>Dostawa, montaż wraz z uruchomieniem systemu uzdatniania wody do dializ na Oddziale Dializoterapii SP ZOZ w Kolbuszowej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71484">
              <w:rPr>
                <w:b/>
                <w:sz w:val="22"/>
                <w:szCs w:val="22"/>
              </w:rPr>
              <w:t>180 305.65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3F2DFE5" w14:textId="77777777" w:rsidR="00371484" w:rsidRPr="00D26ED6" w:rsidRDefault="00371484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84440F" w14:textId="77777777" w:rsidR="00371484" w:rsidRP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-</w:t>
            </w:r>
            <w:r w:rsidRPr="00371484">
              <w:tab/>
              <w:t xml:space="preserve">treść wybranej oferty odpowiada treści SWZ, </w:t>
            </w:r>
          </w:p>
          <w:p w14:paraId="3833D4A2" w14:textId="77777777" w:rsidR="00371484" w:rsidRP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-</w:t>
            </w:r>
            <w:r w:rsidRPr="0037148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7114E2" w14:textId="77777777" w:rsidR="00371484" w:rsidRP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I. Kryterium: Cena oferty - 60 punktów</w:t>
            </w:r>
          </w:p>
          <w:p w14:paraId="083AE744" w14:textId="525DAE7B" w:rsidR="00371484" w:rsidRP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II. Termin udzielenia gwarancji  - 30 punktów</w:t>
            </w:r>
          </w:p>
          <w:p w14:paraId="56C6C1EA" w14:textId="77777777" w:rsidR="00371484" w:rsidRP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III. Termin dostawy  - 10 punktów</w:t>
            </w:r>
          </w:p>
          <w:p w14:paraId="220A2047" w14:textId="77777777" w:rsidR="00371484" w:rsidRP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- oferta wpłynęła do Zamawiającego w wyznaczonym terminie , a Wykonawca  ją składający nie podlega wykluczeniu z postępowania</w:t>
            </w:r>
          </w:p>
          <w:p w14:paraId="7984F757" w14:textId="77777777" w:rsidR="00371484" w:rsidRDefault="00371484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71484">
              <w:t>- kwota oferty nie przekraczała kwoty jaką Zamawiający zamierza przeznaczyć na sfinansowanie zamówienia.</w:t>
            </w:r>
          </w:p>
        </w:tc>
      </w:tr>
    </w:tbl>
    <w:p w14:paraId="58AE9561" w14:textId="77777777" w:rsidR="0034404D" w:rsidRDefault="0034404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42D8BEC" w14:textId="77777777" w:rsidR="0034404D" w:rsidRDefault="0034404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D8A0D04" w14:textId="3CA5800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842"/>
        <w:gridCol w:w="2410"/>
        <w:gridCol w:w="1985"/>
      </w:tblGrid>
      <w:tr w:rsidR="0034404D" w:rsidRPr="008567C7" w14:paraId="177EC2AD" w14:textId="77777777" w:rsidTr="0034404D">
        <w:trPr>
          <w:trHeight w:val="510"/>
        </w:trPr>
        <w:tc>
          <w:tcPr>
            <w:tcW w:w="709" w:type="dxa"/>
            <w:vAlign w:val="center"/>
          </w:tcPr>
          <w:p w14:paraId="24222819" w14:textId="77777777" w:rsidR="0034404D" w:rsidRPr="008567C7" w:rsidRDefault="0034404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D691229" w14:textId="77777777" w:rsidR="0034404D" w:rsidRPr="008567C7" w:rsidRDefault="0034404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2EA88E2" w14:textId="77777777" w:rsidR="0034404D" w:rsidRPr="008567C7" w:rsidRDefault="003440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0A9225B7" w14:textId="77777777" w:rsidR="0034404D" w:rsidRPr="008567C7" w:rsidRDefault="003440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Warunki techniczne</w:t>
            </w:r>
          </w:p>
        </w:tc>
        <w:tc>
          <w:tcPr>
            <w:tcW w:w="2410" w:type="dxa"/>
            <w:vAlign w:val="center"/>
          </w:tcPr>
          <w:p w14:paraId="23BD8844" w14:textId="77777777" w:rsidR="0034404D" w:rsidRPr="008567C7" w:rsidRDefault="003440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 zamówienia</w:t>
            </w:r>
          </w:p>
        </w:tc>
        <w:tc>
          <w:tcPr>
            <w:tcW w:w="1985" w:type="dxa"/>
            <w:vAlign w:val="center"/>
          </w:tcPr>
          <w:p w14:paraId="23A8A2EA" w14:textId="77777777" w:rsidR="0034404D" w:rsidRPr="008567C7" w:rsidRDefault="0034404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4404D" w:rsidRPr="008567C7" w14:paraId="55907738" w14:textId="77777777" w:rsidTr="0034404D">
        <w:tc>
          <w:tcPr>
            <w:tcW w:w="709" w:type="dxa"/>
            <w:vAlign w:val="center"/>
          </w:tcPr>
          <w:p w14:paraId="74FF2E40" w14:textId="77777777" w:rsidR="0034404D" w:rsidRPr="008567C7" w:rsidRDefault="0034404D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C9E516C" w14:textId="77777777" w:rsidR="0034404D" w:rsidRPr="002B6761" w:rsidRDefault="0034404D" w:rsidP="00BA029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b/>
                <w:sz w:val="18"/>
                <w:szCs w:val="18"/>
              </w:rPr>
              <w:t>FRESENIUS MEDICAL CARE POLSKA S.A.</w:t>
            </w:r>
          </w:p>
          <w:p w14:paraId="60A685F5" w14:textId="77777777" w:rsidR="0034404D" w:rsidRPr="008567C7" w:rsidRDefault="0034404D" w:rsidP="00BA02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KRZYWA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14:paraId="6F6DED3B" w14:textId="77777777" w:rsidR="0034404D" w:rsidRPr="001B7815" w:rsidRDefault="0034404D" w:rsidP="00BA029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60-118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484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6732D97B" w14:textId="77777777" w:rsidR="0034404D" w:rsidRPr="008567C7" w:rsidRDefault="0034404D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24CE3700" w14:textId="77777777" w:rsidR="0034404D" w:rsidRPr="008567C7" w:rsidRDefault="0034404D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14:paraId="1620C362" w14:textId="77777777" w:rsidR="0034404D" w:rsidRPr="008567C7" w:rsidRDefault="0034404D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0CC0A541" w14:textId="77777777" w:rsidR="0034404D" w:rsidRPr="008567C7" w:rsidRDefault="0034404D" w:rsidP="00BA02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48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23A798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856311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DA6773A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638E288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F575BEA" w14:textId="5B33467F" w:rsidR="008642B3" w:rsidRDefault="00371484" w:rsidP="00005838">
      <w:pPr>
        <w:jc w:val="right"/>
        <w:rPr>
          <w:sz w:val="22"/>
          <w:szCs w:val="22"/>
        </w:rPr>
      </w:pPr>
      <w:r w:rsidRPr="00371484">
        <w:rPr>
          <w:sz w:val="22"/>
          <w:szCs w:val="22"/>
        </w:rPr>
        <w:t xml:space="preserve">  </w:t>
      </w:r>
      <w:bookmarkEnd w:id="0"/>
      <w:r w:rsidR="0034404D">
        <w:rPr>
          <w:sz w:val="22"/>
          <w:szCs w:val="22"/>
        </w:rPr>
        <w:t>Dyrektor SP ZOZ Kolbuszowa</w:t>
      </w:r>
    </w:p>
    <w:p w14:paraId="59245093" w14:textId="0F9BE97C" w:rsidR="0034404D" w:rsidRPr="00005838" w:rsidRDefault="0034404D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  <w:bookmarkEnd w:id="1"/>
    </w:p>
    <w:sectPr w:rsidR="0034404D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03CC1" w14:textId="77777777" w:rsidR="005A0519" w:rsidRDefault="005A0519">
      <w:r>
        <w:separator/>
      </w:r>
    </w:p>
  </w:endnote>
  <w:endnote w:type="continuationSeparator" w:id="0">
    <w:p w14:paraId="02B1E6E9" w14:textId="77777777" w:rsidR="005A0519" w:rsidRDefault="005A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888B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D18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09041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EF4F0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D2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39D53" w14:textId="77777777" w:rsidR="005A0519" w:rsidRDefault="005A0519">
      <w:r>
        <w:separator/>
      </w:r>
    </w:p>
  </w:footnote>
  <w:footnote w:type="continuationSeparator" w:id="0">
    <w:p w14:paraId="1D111EF5" w14:textId="77777777" w:rsidR="005A0519" w:rsidRDefault="005A0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6128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B9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CC1B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51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04D"/>
    <w:rsid w:val="003445A0"/>
    <w:rsid w:val="0037148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519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79E67"/>
  <w15:chartTrackingRefBased/>
  <w15:docId w15:val="{DBDFF5C0-8D91-4AD8-961B-3A01E4A1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2022-11-24T13:03:00Z</cp:lastPrinted>
  <dcterms:created xsi:type="dcterms:W3CDTF">2022-11-24T13:04:00Z</dcterms:created>
  <dcterms:modified xsi:type="dcterms:W3CDTF">2022-11-24T13:04:00Z</dcterms:modified>
</cp:coreProperties>
</file>