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3CF" w:rsidRDefault="00BC23CF">
      <w:r>
        <w:separator/>
      </w:r>
    </w:p>
  </w:endnote>
  <w:endnote w:type="continuationSeparator" w:id="0">
    <w:p w:rsidR="00BC23CF" w:rsidRDefault="00BC2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2B6B11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2B6B11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3CF" w:rsidRDefault="00BC23CF">
      <w:r>
        <w:separator/>
      </w:r>
    </w:p>
  </w:footnote>
  <w:footnote w:type="continuationSeparator" w:id="0">
    <w:p w:rsidR="00BC23CF" w:rsidRDefault="00BC23CF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EE3C1F">
      <w:rPr>
        <w:rFonts w:ascii="Arial Narrow" w:hAnsi="Arial Narrow"/>
        <w:sz w:val="22"/>
        <w:szCs w:val="22"/>
      </w:rPr>
      <w:t>1</w:t>
    </w:r>
    <w:r w:rsidR="002B6B11">
      <w:rPr>
        <w:rFonts w:ascii="Arial Narrow" w:hAnsi="Arial Narrow"/>
        <w:sz w:val="22"/>
        <w:szCs w:val="22"/>
      </w:rPr>
      <w:t>56</w:t>
    </w:r>
    <w:r w:rsidR="00EE3C1F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B6B11"/>
    <w:rsid w:val="002C61BC"/>
    <w:rsid w:val="00304EC7"/>
    <w:rsid w:val="00322D94"/>
    <w:rsid w:val="00344BDF"/>
    <w:rsid w:val="00374D9B"/>
    <w:rsid w:val="00376CC8"/>
    <w:rsid w:val="003861CF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8958D9"/>
    <w:rsid w:val="009A0719"/>
    <w:rsid w:val="00A54D79"/>
    <w:rsid w:val="00A6510E"/>
    <w:rsid w:val="00AC2FB9"/>
    <w:rsid w:val="00AE2621"/>
    <w:rsid w:val="00B924B2"/>
    <w:rsid w:val="00BC23CF"/>
    <w:rsid w:val="00C511F3"/>
    <w:rsid w:val="00CD2377"/>
    <w:rsid w:val="00D16A30"/>
    <w:rsid w:val="00DD58BF"/>
    <w:rsid w:val="00DD6B90"/>
    <w:rsid w:val="00EE3C1F"/>
    <w:rsid w:val="00EF716C"/>
    <w:rsid w:val="00F44C5A"/>
    <w:rsid w:val="00F52D98"/>
    <w:rsid w:val="00FA2DED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2022-05-17T10:15:00Z</cp:lastPrinted>
  <dcterms:created xsi:type="dcterms:W3CDTF">2022-11-18T09:21:00Z</dcterms:created>
  <dcterms:modified xsi:type="dcterms:W3CDTF">2022-11-18T09:22:00Z</dcterms:modified>
</cp:coreProperties>
</file>