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E6249" w:rsidRPr="000E6249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E6249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0E6249">
        <w:rPr>
          <w:rFonts w:ascii="Arial" w:hAnsi="Arial" w:cs="Arial"/>
        </w:rPr>
        <w:t>Politechnika Częstochowska</w:t>
      </w:r>
    </w:p>
    <w:p w:rsidR="006676AE" w:rsidRPr="0012157F" w:rsidRDefault="000E6249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E6249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0E6249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E624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E6249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0E6249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E6249" w:rsidRPr="0012157F" w:rsidTr="00A272C0">
        <w:tc>
          <w:tcPr>
            <w:tcW w:w="9104" w:type="dxa"/>
            <w:shd w:val="clear" w:color="auto" w:fill="D9D9D9"/>
          </w:tcPr>
          <w:p w:rsidR="000E6249" w:rsidRPr="0012157F" w:rsidRDefault="000E6249" w:rsidP="00A272C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E6249" w:rsidRPr="0012157F" w:rsidRDefault="000E6249" w:rsidP="00A272C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E6249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E6249" w:rsidRPr="00612283" w:rsidRDefault="000E6249" w:rsidP="00A272C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E6249" w:rsidRPr="0012157F" w:rsidRDefault="000E6249" w:rsidP="00A272C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E624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E6249">
        <w:rPr>
          <w:rFonts w:ascii="Arial" w:hAnsi="Arial" w:cs="Arial"/>
          <w:b/>
          <w:sz w:val="24"/>
          <w:szCs w:val="24"/>
        </w:rPr>
        <w:t>Dostawa stanowisk dydaktycznych dla Wydziału Elektrycznego Politechniki Częstochowskiej.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E6249" w:rsidRPr="000E6249">
        <w:rPr>
          <w:rFonts w:ascii="Arial" w:hAnsi="Arial" w:cs="Arial"/>
          <w:b/>
          <w:sz w:val="24"/>
          <w:szCs w:val="24"/>
        </w:rPr>
        <w:t>RK-NZ.261.103.2022.AR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E6249" w:rsidRPr="000E6249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320" w:rsidRDefault="00B52320" w:rsidP="0038231F">
      <w:pPr>
        <w:spacing w:after="0" w:line="240" w:lineRule="auto"/>
      </w:pPr>
      <w:r>
        <w:separator/>
      </w:r>
    </w:p>
  </w:endnote>
  <w:endnote w:type="continuationSeparator" w:id="0">
    <w:p w:rsidR="00B52320" w:rsidRDefault="00B523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249" w:rsidRDefault="000E62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44EC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44EC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249" w:rsidRDefault="000E62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320" w:rsidRDefault="00B52320" w:rsidP="0038231F">
      <w:pPr>
        <w:spacing w:after="0" w:line="240" w:lineRule="auto"/>
      </w:pPr>
      <w:r>
        <w:separator/>
      </w:r>
    </w:p>
  </w:footnote>
  <w:footnote w:type="continuationSeparator" w:id="0">
    <w:p w:rsidR="00B52320" w:rsidRDefault="00B5232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249" w:rsidRDefault="000E62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249" w:rsidRDefault="000E62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249" w:rsidRDefault="000E62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232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6249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4EC1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2320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349BF8-85B0-408A-9AA9-A74CD06AE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F3A69-BCCB-4C0E-AB09-82539D524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2022-11-18T13:47:00Z</dcterms:created>
  <dcterms:modified xsi:type="dcterms:W3CDTF">2022-11-18T13:47:00Z</dcterms:modified>
</cp:coreProperties>
</file>