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EC352" w14:textId="77777777" w:rsidR="00FB7F50" w:rsidRPr="002245BE" w:rsidRDefault="002418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41879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241879">
        <w:rPr>
          <w:sz w:val="22"/>
          <w:szCs w:val="22"/>
        </w:rPr>
        <w:t>2022-11-22</w:t>
      </w:r>
    </w:p>
    <w:p w14:paraId="57B7DCA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98F7E4" w14:textId="77777777" w:rsidR="00FB7F50" w:rsidRPr="002245BE" w:rsidRDefault="00241879" w:rsidP="00FB7F50">
      <w:pPr>
        <w:spacing w:after="40"/>
        <w:rPr>
          <w:b/>
          <w:bCs/>
          <w:sz w:val="22"/>
          <w:szCs w:val="22"/>
        </w:rPr>
      </w:pPr>
      <w:r w:rsidRPr="00241879">
        <w:rPr>
          <w:b/>
          <w:bCs/>
          <w:sz w:val="22"/>
          <w:szCs w:val="22"/>
        </w:rPr>
        <w:t>Infrastruktura Niepołomice Spółka z o.o.</w:t>
      </w:r>
    </w:p>
    <w:p w14:paraId="5E6ABE04" w14:textId="77777777" w:rsidR="00FB7F50" w:rsidRPr="002245BE" w:rsidRDefault="00241879" w:rsidP="00FB7F50">
      <w:pPr>
        <w:rPr>
          <w:sz w:val="22"/>
          <w:szCs w:val="22"/>
        </w:rPr>
      </w:pPr>
      <w:r w:rsidRPr="00241879">
        <w:rPr>
          <w:sz w:val="22"/>
          <w:szCs w:val="22"/>
        </w:rPr>
        <w:t>ul. Droga Królewska</w:t>
      </w:r>
      <w:r w:rsidR="00FB7F50" w:rsidRPr="002245BE">
        <w:rPr>
          <w:sz w:val="22"/>
          <w:szCs w:val="22"/>
        </w:rPr>
        <w:t xml:space="preserve"> </w:t>
      </w:r>
      <w:r w:rsidRPr="00241879">
        <w:rPr>
          <w:sz w:val="22"/>
          <w:szCs w:val="22"/>
        </w:rPr>
        <w:t>27</w:t>
      </w:r>
    </w:p>
    <w:p w14:paraId="400897A3" w14:textId="77777777" w:rsidR="00FB7F50" w:rsidRPr="002245BE" w:rsidRDefault="00241879" w:rsidP="00FB7F50">
      <w:pPr>
        <w:rPr>
          <w:sz w:val="22"/>
          <w:szCs w:val="22"/>
        </w:rPr>
      </w:pPr>
      <w:r w:rsidRPr="00241879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241879">
        <w:rPr>
          <w:sz w:val="22"/>
          <w:szCs w:val="22"/>
        </w:rPr>
        <w:t>Niepołomice</w:t>
      </w:r>
    </w:p>
    <w:p w14:paraId="24AE2F8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962AD7B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9A6142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3613A6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41879" w:rsidRPr="00607F9B" w14:paraId="205CD76B" w14:textId="77777777" w:rsidTr="003A3E90">
        <w:trPr>
          <w:trHeight w:val="638"/>
        </w:trPr>
        <w:tc>
          <w:tcPr>
            <w:tcW w:w="959" w:type="dxa"/>
            <w:shd w:val="clear" w:color="auto" w:fill="auto"/>
          </w:tcPr>
          <w:p w14:paraId="64092C8B" w14:textId="77777777" w:rsidR="00241879" w:rsidRPr="00607F9B" w:rsidRDefault="00241879" w:rsidP="003A3E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FECF20" w14:textId="77777777" w:rsidR="00241879" w:rsidRPr="00607F9B" w:rsidRDefault="00241879" w:rsidP="003A3E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187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4187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1879">
              <w:rPr>
                <w:b/>
                <w:bCs/>
                <w:sz w:val="22"/>
                <w:szCs w:val="22"/>
              </w:rPr>
              <w:t>Kompleksowa obsługa w zakresie ratownictwa wodnego Krytej Pływalni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1879">
              <w:rPr>
                <w:b/>
                <w:sz w:val="22"/>
                <w:szCs w:val="22"/>
              </w:rPr>
              <w:t>ZP.IN.271.6.2022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4C0E0B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41879" w:rsidRPr="00241879">
        <w:rPr>
          <w:b/>
          <w:sz w:val="22"/>
          <w:szCs w:val="22"/>
        </w:rPr>
        <w:t>Infrastruktura Niepołomice Spółka z o.o.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41879" w:rsidRPr="00241879">
        <w:rPr>
          <w:sz w:val="22"/>
          <w:szCs w:val="22"/>
        </w:rPr>
        <w:t>(</w:t>
      </w:r>
      <w:proofErr w:type="spellStart"/>
      <w:r w:rsidR="00241879" w:rsidRPr="00241879">
        <w:rPr>
          <w:sz w:val="22"/>
          <w:szCs w:val="22"/>
        </w:rPr>
        <w:t>t.j</w:t>
      </w:r>
      <w:proofErr w:type="spellEnd"/>
      <w:r w:rsidR="00241879" w:rsidRPr="0024187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41879" w14:paraId="4B528020" w14:textId="77777777" w:rsidTr="003A3E90">
        <w:trPr>
          <w:cantSplit/>
        </w:trPr>
        <w:tc>
          <w:tcPr>
            <w:tcW w:w="10150" w:type="dxa"/>
          </w:tcPr>
          <w:p w14:paraId="167992D7" w14:textId="77777777" w:rsidR="00241879" w:rsidRPr="00D26ED6" w:rsidRDefault="00241879" w:rsidP="003A3E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41879">
              <w:rPr>
                <w:b/>
                <w:sz w:val="22"/>
                <w:szCs w:val="22"/>
              </w:rPr>
              <w:t>Tarnowskie Wodne Ochotnicze Pogotowie Ratunkowe</w:t>
            </w:r>
          </w:p>
          <w:p w14:paraId="51030B16" w14:textId="10AB1AA8" w:rsidR="00241879" w:rsidRPr="009F0E5C" w:rsidRDefault="00241879" w:rsidP="003A3E90">
            <w:pPr>
              <w:jc w:val="both"/>
              <w:rPr>
                <w:bCs/>
                <w:sz w:val="22"/>
                <w:szCs w:val="22"/>
              </w:rPr>
            </w:pPr>
            <w:r w:rsidRPr="00241879">
              <w:rPr>
                <w:bCs/>
                <w:sz w:val="22"/>
                <w:szCs w:val="22"/>
              </w:rPr>
              <w:t>ul. Rynek 17/1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7CCD21AE" w14:textId="77777777" w:rsidR="00241879" w:rsidRPr="009F0E5C" w:rsidRDefault="00241879" w:rsidP="003A3E90">
            <w:pPr>
              <w:jc w:val="both"/>
              <w:rPr>
                <w:bCs/>
                <w:sz w:val="22"/>
                <w:szCs w:val="22"/>
              </w:rPr>
            </w:pPr>
            <w:r w:rsidRPr="00241879">
              <w:rPr>
                <w:bCs/>
                <w:sz w:val="22"/>
                <w:szCs w:val="22"/>
              </w:rPr>
              <w:t>33-100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41879">
              <w:rPr>
                <w:bCs/>
                <w:sz w:val="22"/>
                <w:szCs w:val="22"/>
              </w:rPr>
              <w:t>Tarnów</w:t>
            </w:r>
          </w:p>
          <w:p w14:paraId="6492167B" w14:textId="77777777" w:rsidR="00241879" w:rsidRPr="00D26ED6" w:rsidRDefault="00241879" w:rsidP="003A3E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7559B4" w14:textId="0F2A65FE" w:rsidR="00241879" w:rsidRPr="00D26ED6" w:rsidRDefault="00241879" w:rsidP="003A3E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41879">
              <w:rPr>
                <w:sz w:val="22"/>
                <w:szCs w:val="22"/>
              </w:rPr>
              <w:t>Kompleksowa obsługa w zakresie ratownictwa wodnego Krytej Pływalni w Niepołomicach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57166D">
              <w:rPr>
                <w:sz w:val="22"/>
                <w:szCs w:val="22"/>
              </w:rPr>
              <w:br/>
            </w:r>
            <w:r w:rsidRPr="00241879">
              <w:rPr>
                <w:b/>
                <w:sz w:val="22"/>
                <w:szCs w:val="22"/>
              </w:rPr>
              <w:t>287 407.95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7FF333E" w14:textId="77777777" w:rsidR="00241879" w:rsidRPr="00D26ED6" w:rsidRDefault="00241879" w:rsidP="003A3E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45DBE17" w14:textId="77777777" w:rsidR="00241879" w:rsidRDefault="00241879" w:rsidP="003A3E9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41879">
              <w:t>Działając na podstawie art. 253 ust. 1 ustawy z dnia 11 września 2019 r. Prawo zamówień publicznych (tj. Dz.U. z 2021 r., poz.1710) w związku z art. 239 ust. 1 ww. ustawy Zamawiający wybrał ofertę najkorzystniejszą na podstawie kryteriów oceny ofert określonych w SWZ.</w:t>
            </w:r>
          </w:p>
        </w:tc>
      </w:tr>
    </w:tbl>
    <w:p w14:paraId="370A2A8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4"/>
        <w:gridCol w:w="4814"/>
        <w:gridCol w:w="1737"/>
        <w:gridCol w:w="1709"/>
      </w:tblGrid>
      <w:tr w:rsidR="0057166D" w:rsidRPr="008567C7" w14:paraId="57E9F0CD" w14:textId="77777777" w:rsidTr="00BE009F">
        <w:trPr>
          <w:trHeight w:val="529"/>
        </w:trPr>
        <w:tc>
          <w:tcPr>
            <w:tcW w:w="1424" w:type="dxa"/>
            <w:vAlign w:val="center"/>
          </w:tcPr>
          <w:p w14:paraId="1C0F8F1C" w14:textId="77777777" w:rsidR="0057166D" w:rsidRPr="008567C7" w:rsidRDefault="005716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814" w:type="dxa"/>
            <w:vAlign w:val="center"/>
          </w:tcPr>
          <w:p w14:paraId="1BF1F2E0" w14:textId="77777777" w:rsidR="0057166D" w:rsidRPr="008567C7" w:rsidRDefault="005716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37" w:type="dxa"/>
            <w:vAlign w:val="center"/>
          </w:tcPr>
          <w:p w14:paraId="2BFF3CB7" w14:textId="77777777" w:rsidR="0057166D" w:rsidRPr="008567C7" w:rsidRDefault="005716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9" w:type="dxa"/>
            <w:vAlign w:val="center"/>
          </w:tcPr>
          <w:p w14:paraId="55A93884" w14:textId="77777777" w:rsidR="0057166D" w:rsidRPr="008567C7" w:rsidRDefault="005716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7166D" w:rsidRPr="008567C7" w14:paraId="3B5904FA" w14:textId="77777777" w:rsidTr="00BE009F">
        <w:trPr>
          <w:trHeight w:val="1200"/>
        </w:trPr>
        <w:tc>
          <w:tcPr>
            <w:tcW w:w="1424" w:type="dxa"/>
            <w:vAlign w:val="center"/>
          </w:tcPr>
          <w:p w14:paraId="44C7C1F0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814" w:type="dxa"/>
            <w:vAlign w:val="center"/>
          </w:tcPr>
          <w:p w14:paraId="3E67E962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Tarnowskie Wodne Ochotnicze Pogotowie Ratunkowe</w:t>
            </w:r>
          </w:p>
          <w:p w14:paraId="33711C3C" w14:textId="1A59C309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ul. Rynek 17/1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554F627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</w:tc>
        <w:tc>
          <w:tcPr>
            <w:tcW w:w="1737" w:type="dxa"/>
            <w:vAlign w:val="center"/>
          </w:tcPr>
          <w:p w14:paraId="7773ED2A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709" w:type="dxa"/>
            <w:vAlign w:val="center"/>
          </w:tcPr>
          <w:p w14:paraId="02240824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7166D" w:rsidRPr="008567C7" w14:paraId="5DC4C913" w14:textId="77777777" w:rsidTr="00BE009F">
        <w:trPr>
          <w:trHeight w:val="981"/>
        </w:trPr>
        <w:tc>
          <w:tcPr>
            <w:tcW w:w="1424" w:type="dxa"/>
            <w:vAlign w:val="center"/>
          </w:tcPr>
          <w:p w14:paraId="6120B1A1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814" w:type="dxa"/>
            <w:vAlign w:val="center"/>
          </w:tcPr>
          <w:p w14:paraId="3E4B50EB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FUNDACJA D.T. SPORT</w:t>
            </w:r>
          </w:p>
          <w:p w14:paraId="6A6C22A2" w14:textId="49B84931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</w:t>
            </w:r>
            <w:r w:rsidR="004067E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Średnia 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17983D5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</w:tc>
        <w:tc>
          <w:tcPr>
            <w:tcW w:w="1737" w:type="dxa"/>
            <w:vAlign w:val="center"/>
          </w:tcPr>
          <w:p w14:paraId="3DC35A32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94,50</w:t>
            </w:r>
          </w:p>
        </w:tc>
        <w:tc>
          <w:tcPr>
            <w:tcW w:w="1709" w:type="dxa"/>
            <w:vAlign w:val="center"/>
          </w:tcPr>
          <w:p w14:paraId="7CBC458A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94,50</w:t>
            </w:r>
          </w:p>
        </w:tc>
      </w:tr>
      <w:tr w:rsidR="0057166D" w:rsidRPr="008567C7" w14:paraId="6D083740" w14:textId="77777777" w:rsidTr="00BE009F">
        <w:trPr>
          <w:trHeight w:val="717"/>
        </w:trPr>
        <w:tc>
          <w:tcPr>
            <w:tcW w:w="1424" w:type="dxa"/>
            <w:vAlign w:val="center"/>
          </w:tcPr>
          <w:p w14:paraId="6162C72D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814" w:type="dxa"/>
            <w:vAlign w:val="center"/>
          </w:tcPr>
          <w:p w14:paraId="257FEB0E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Inwestycje Kapitałowe Profit Piotr Kuc</w:t>
            </w:r>
          </w:p>
          <w:p w14:paraId="37694C88" w14:textId="1CCE82B0" w:rsidR="0057166D" w:rsidRPr="008567C7" w:rsidRDefault="002017B8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57166D"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Jurajska</w:t>
            </w:r>
            <w:r w:rsidR="0057166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57166D"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277</w:t>
            </w:r>
            <w:r w:rsidR="0057166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DA9CC14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32-082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Bolechowice</w:t>
            </w:r>
          </w:p>
        </w:tc>
        <w:tc>
          <w:tcPr>
            <w:tcW w:w="1737" w:type="dxa"/>
            <w:vAlign w:val="center"/>
          </w:tcPr>
          <w:p w14:paraId="560710D4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93,50</w:t>
            </w:r>
          </w:p>
        </w:tc>
        <w:tc>
          <w:tcPr>
            <w:tcW w:w="1709" w:type="dxa"/>
            <w:vAlign w:val="center"/>
          </w:tcPr>
          <w:p w14:paraId="78ABAC91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93,50</w:t>
            </w:r>
          </w:p>
        </w:tc>
      </w:tr>
      <w:tr w:rsidR="0057166D" w:rsidRPr="008567C7" w14:paraId="66CAE22F" w14:textId="77777777" w:rsidTr="00BE009F">
        <w:trPr>
          <w:trHeight w:val="981"/>
        </w:trPr>
        <w:tc>
          <w:tcPr>
            <w:tcW w:w="1424" w:type="dxa"/>
            <w:vAlign w:val="center"/>
          </w:tcPr>
          <w:p w14:paraId="6F3C86C3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4814" w:type="dxa"/>
            <w:vAlign w:val="center"/>
          </w:tcPr>
          <w:p w14:paraId="000AD211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Ratownictwo Wodne Spółka  z o.o.</w:t>
            </w:r>
          </w:p>
          <w:p w14:paraId="3A2986F4" w14:textId="62AF788F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ul. Dolina 5 B/19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2B21FF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61-551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Poznań</w:t>
            </w:r>
          </w:p>
        </w:tc>
        <w:tc>
          <w:tcPr>
            <w:tcW w:w="1737" w:type="dxa"/>
            <w:vAlign w:val="center"/>
          </w:tcPr>
          <w:p w14:paraId="1FC41592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87,49</w:t>
            </w:r>
          </w:p>
        </w:tc>
        <w:tc>
          <w:tcPr>
            <w:tcW w:w="1709" w:type="dxa"/>
            <w:vAlign w:val="center"/>
          </w:tcPr>
          <w:p w14:paraId="360E89D8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87,49</w:t>
            </w:r>
          </w:p>
        </w:tc>
      </w:tr>
      <w:tr w:rsidR="0057166D" w:rsidRPr="008567C7" w14:paraId="6224F073" w14:textId="77777777" w:rsidTr="00BE009F">
        <w:trPr>
          <w:trHeight w:val="981"/>
        </w:trPr>
        <w:tc>
          <w:tcPr>
            <w:tcW w:w="1424" w:type="dxa"/>
            <w:vAlign w:val="center"/>
          </w:tcPr>
          <w:p w14:paraId="10540031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814" w:type="dxa"/>
            <w:vAlign w:val="center"/>
          </w:tcPr>
          <w:p w14:paraId="0198067C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Multi Grupa Tomasz Jarocki</w:t>
            </w:r>
          </w:p>
          <w:p w14:paraId="403D7CBE" w14:textId="77777777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ul. Chłopska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E7599F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55-080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Smolec</w:t>
            </w:r>
          </w:p>
        </w:tc>
        <w:tc>
          <w:tcPr>
            <w:tcW w:w="1737" w:type="dxa"/>
            <w:vAlign w:val="center"/>
          </w:tcPr>
          <w:p w14:paraId="7365EA79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87,27</w:t>
            </w:r>
          </w:p>
        </w:tc>
        <w:tc>
          <w:tcPr>
            <w:tcW w:w="1709" w:type="dxa"/>
            <w:vAlign w:val="center"/>
          </w:tcPr>
          <w:p w14:paraId="715B99B7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87,27</w:t>
            </w:r>
          </w:p>
        </w:tc>
      </w:tr>
      <w:tr w:rsidR="0057166D" w:rsidRPr="008567C7" w14:paraId="00502518" w14:textId="77777777" w:rsidTr="00BE009F">
        <w:trPr>
          <w:trHeight w:val="1200"/>
        </w:trPr>
        <w:tc>
          <w:tcPr>
            <w:tcW w:w="1424" w:type="dxa"/>
            <w:vAlign w:val="center"/>
          </w:tcPr>
          <w:p w14:paraId="3E294611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14" w:type="dxa"/>
            <w:vAlign w:val="center"/>
          </w:tcPr>
          <w:p w14:paraId="5071CF4B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Gniewińskie  Wodne Ochotnicze Pogotowie Ratunkowe</w:t>
            </w:r>
          </w:p>
          <w:p w14:paraId="392A5746" w14:textId="77777777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os. Kaszubskie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7/6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862E8E8" w14:textId="77777777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84-250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Wejherowo</w:t>
            </w:r>
          </w:p>
        </w:tc>
        <w:tc>
          <w:tcPr>
            <w:tcW w:w="1737" w:type="dxa"/>
            <w:vAlign w:val="center"/>
          </w:tcPr>
          <w:p w14:paraId="758DC2E7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87,27</w:t>
            </w:r>
          </w:p>
        </w:tc>
        <w:tc>
          <w:tcPr>
            <w:tcW w:w="1709" w:type="dxa"/>
            <w:vAlign w:val="center"/>
          </w:tcPr>
          <w:p w14:paraId="3BA9E8AE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87,27</w:t>
            </w:r>
          </w:p>
        </w:tc>
      </w:tr>
      <w:tr w:rsidR="0057166D" w:rsidRPr="008567C7" w14:paraId="4D687EB8" w14:textId="77777777" w:rsidTr="00BE009F">
        <w:trPr>
          <w:trHeight w:val="1402"/>
        </w:trPr>
        <w:tc>
          <w:tcPr>
            <w:tcW w:w="1424" w:type="dxa"/>
            <w:vAlign w:val="center"/>
          </w:tcPr>
          <w:p w14:paraId="1DABC0F1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14" w:type="dxa"/>
            <w:vAlign w:val="center"/>
          </w:tcPr>
          <w:p w14:paraId="6115B25F" w14:textId="77777777" w:rsidR="0057166D" w:rsidRPr="002B6761" w:rsidRDefault="0057166D" w:rsidP="003A3E9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/>
                <w:sz w:val="18"/>
                <w:szCs w:val="18"/>
              </w:rPr>
              <w:t>Zduńskowolskie Wodne Ochotnicze Pogotowie Ratunkowe</w:t>
            </w:r>
          </w:p>
          <w:p w14:paraId="1868C00E" w14:textId="1D0A1576" w:rsidR="0057166D" w:rsidRPr="008567C7" w:rsidRDefault="0057166D" w:rsidP="003A3E9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SREBRNA 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9C8EE3" w14:textId="6A4AB485" w:rsidR="0057166D" w:rsidRPr="001B7815" w:rsidRDefault="0057166D" w:rsidP="003A3E9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bCs/>
                <w:sz w:val="18"/>
                <w:szCs w:val="18"/>
              </w:rPr>
              <w:t>98-220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216374">
              <w:rPr>
                <w:rFonts w:ascii="Times New Roman" w:hAnsi="Times New Roman" w:cs="Times New Roman"/>
                <w:bCs/>
                <w:sz w:val="18"/>
                <w:szCs w:val="18"/>
              </w:rPr>
              <w:t>Zduńska Wola</w:t>
            </w:r>
          </w:p>
        </w:tc>
        <w:tc>
          <w:tcPr>
            <w:tcW w:w="1737" w:type="dxa"/>
            <w:vAlign w:val="center"/>
          </w:tcPr>
          <w:p w14:paraId="62225DF9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77,44</w:t>
            </w:r>
          </w:p>
        </w:tc>
        <w:tc>
          <w:tcPr>
            <w:tcW w:w="1709" w:type="dxa"/>
            <w:vAlign w:val="center"/>
          </w:tcPr>
          <w:p w14:paraId="0E0E15D7" w14:textId="77777777" w:rsidR="0057166D" w:rsidRPr="008567C7" w:rsidRDefault="0057166D" w:rsidP="003A3E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41879">
              <w:rPr>
                <w:rFonts w:ascii="Times New Roman" w:hAnsi="Times New Roman" w:cs="Times New Roman"/>
                <w:sz w:val="18"/>
                <w:szCs w:val="18"/>
              </w:rPr>
              <w:t xml:space="preserve">  77,44</w:t>
            </w:r>
          </w:p>
        </w:tc>
      </w:tr>
    </w:tbl>
    <w:p w14:paraId="3CD239B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7FD691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FB56CFF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C61BB9D" w14:textId="7414185A" w:rsidR="00055164" w:rsidRPr="004229DE" w:rsidRDefault="00B464D3" w:rsidP="0005516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055164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A5930" w14:textId="77777777" w:rsidR="00A60BE4" w:rsidRDefault="00A60BE4">
      <w:r>
        <w:separator/>
      </w:r>
    </w:p>
  </w:endnote>
  <w:endnote w:type="continuationSeparator" w:id="0">
    <w:p w14:paraId="553BBE2F" w14:textId="77777777" w:rsidR="00A60BE4" w:rsidRDefault="00A60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05F0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03A4" w14:textId="1642AEA5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B24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96C4E" w14:textId="77777777" w:rsidR="00A60BE4" w:rsidRDefault="00A60BE4">
      <w:r>
        <w:separator/>
      </w:r>
    </w:p>
  </w:footnote>
  <w:footnote w:type="continuationSeparator" w:id="0">
    <w:p w14:paraId="1D8D6F8A" w14:textId="77777777" w:rsidR="00A60BE4" w:rsidRDefault="00A60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0E3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36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E64B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3F1"/>
    <w:rsid w:val="00005838"/>
    <w:rsid w:val="00022322"/>
    <w:rsid w:val="00042497"/>
    <w:rsid w:val="00055164"/>
    <w:rsid w:val="000C1E6F"/>
    <w:rsid w:val="000E4E56"/>
    <w:rsid w:val="001A1468"/>
    <w:rsid w:val="001B7815"/>
    <w:rsid w:val="002017B8"/>
    <w:rsid w:val="00216374"/>
    <w:rsid w:val="00241879"/>
    <w:rsid w:val="002B1E4F"/>
    <w:rsid w:val="002B6761"/>
    <w:rsid w:val="002F158F"/>
    <w:rsid w:val="003445A0"/>
    <w:rsid w:val="003A0AFC"/>
    <w:rsid w:val="003D611C"/>
    <w:rsid w:val="004067EA"/>
    <w:rsid w:val="00431C0B"/>
    <w:rsid w:val="00437CAD"/>
    <w:rsid w:val="004657DA"/>
    <w:rsid w:val="004B2665"/>
    <w:rsid w:val="004C3459"/>
    <w:rsid w:val="004E324A"/>
    <w:rsid w:val="004E7234"/>
    <w:rsid w:val="0054734E"/>
    <w:rsid w:val="0057166D"/>
    <w:rsid w:val="00596FD7"/>
    <w:rsid w:val="005E5BFF"/>
    <w:rsid w:val="00607F9B"/>
    <w:rsid w:val="00644DCB"/>
    <w:rsid w:val="00657C1E"/>
    <w:rsid w:val="006B03F1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0BE4"/>
    <w:rsid w:val="00AA02AC"/>
    <w:rsid w:val="00B32D12"/>
    <w:rsid w:val="00B464D3"/>
    <w:rsid w:val="00B8185B"/>
    <w:rsid w:val="00BD2174"/>
    <w:rsid w:val="00BE009F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0C0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0E847"/>
  <w15:chartTrackingRefBased/>
  <w15:docId w15:val="{84B4CDF7-F131-4839-BD7B-A5C3930B7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WN-ZP-MS</dc:creator>
  <cp:keywords/>
  <dc:description/>
  <cp:lastModifiedBy>WN-ZP-MS</cp:lastModifiedBy>
  <cp:revision>10</cp:revision>
  <cp:lastPrinted>1899-12-31T23:00:00Z</cp:lastPrinted>
  <dcterms:created xsi:type="dcterms:W3CDTF">2022-11-22T10:33:00Z</dcterms:created>
  <dcterms:modified xsi:type="dcterms:W3CDTF">2022-11-22T14:43:00Z</dcterms:modified>
</cp:coreProperties>
</file>