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C99A7" w14:textId="77777777" w:rsidR="002B1400" w:rsidRPr="003261E7" w:rsidRDefault="002B1400" w:rsidP="002B1400">
      <w:pPr>
        <w:spacing w:after="240"/>
        <w:jc w:val="right"/>
        <w:rPr>
          <w:sz w:val="22"/>
          <w:szCs w:val="22"/>
        </w:rPr>
      </w:pPr>
      <w:r w:rsidRPr="00DF11D0">
        <w:rPr>
          <w:sz w:val="22"/>
          <w:szCs w:val="22"/>
        </w:rPr>
        <w:t>Kraków</w:t>
      </w:r>
      <w:r w:rsidRPr="003261E7">
        <w:rPr>
          <w:sz w:val="22"/>
          <w:szCs w:val="22"/>
        </w:rPr>
        <w:t xml:space="preserve"> dnia: </w:t>
      </w:r>
      <w:r w:rsidRPr="00DF11D0">
        <w:rPr>
          <w:sz w:val="22"/>
          <w:szCs w:val="22"/>
        </w:rPr>
        <w:t>2022-11-18</w:t>
      </w:r>
    </w:p>
    <w:p w14:paraId="2A8F90C8" w14:textId="77777777" w:rsidR="002B1400" w:rsidRPr="003261E7" w:rsidRDefault="002B1400" w:rsidP="002B1400">
      <w:pPr>
        <w:spacing w:after="240"/>
        <w:rPr>
          <w:sz w:val="22"/>
          <w:szCs w:val="22"/>
        </w:rPr>
      </w:pPr>
    </w:p>
    <w:p w14:paraId="60B21ED2" w14:textId="77777777" w:rsidR="002B1400" w:rsidRPr="00DF11D0" w:rsidRDefault="002B1400" w:rsidP="002B1400">
      <w:pPr>
        <w:spacing w:after="40"/>
        <w:rPr>
          <w:b/>
          <w:bCs/>
          <w:sz w:val="22"/>
          <w:szCs w:val="22"/>
        </w:rPr>
      </w:pPr>
      <w:r w:rsidRPr="00DF11D0">
        <w:rPr>
          <w:b/>
          <w:bCs/>
          <w:sz w:val="22"/>
          <w:szCs w:val="22"/>
        </w:rPr>
        <w:t>Akademia Górniczo - Hutnicza</w:t>
      </w:r>
    </w:p>
    <w:p w14:paraId="2C555A26" w14:textId="77777777" w:rsidR="002B1400" w:rsidRPr="00DF11D0" w:rsidRDefault="002B1400" w:rsidP="002B1400">
      <w:pPr>
        <w:spacing w:after="40"/>
        <w:rPr>
          <w:b/>
          <w:bCs/>
          <w:sz w:val="22"/>
          <w:szCs w:val="22"/>
        </w:rPr>
      </w:pPr>
      <w:r w:rsidRPr="00DF11D0">
        <w:rPr>
          <w:b/>
          <w:bCs/>
          <w:sz w:val="22"/>
          <w:szCs w:val="22"/>
        </w:rPr>
        <w:t>im. Stanisława Staszica w Krakowie</w:t>
      </w:r>
    </w:p>
    <w:p w14:paraId="617020F2" w14:textId="77777777" w:rsidR="002B1400" w:rsidRPr="003261E7" w:rsidRDefault="002B1400" w:rsidP="002B1400">
      <w:pPr>
        <w:spacing w:after="40"/>
        <w:rPr>
          <w:b/>
          <w:bCs/>
          <w:sz w:val="22"/>
          <w:szCs w:val="22"/>
        </w:rPr>
      </w:pPr>
      <w:r w:rsidRPr="00DF11D0">
        <w:rPr>
          <w:b/>
          <w:bCs/>
          <w:sz w:val="22"/>
          <w:szCs w:val="22"/>
        </w:rPr>
        <w:t>Dział Zamówień Publicznych</w:t>
      </w:r>
    </w:p>
    <w:p w14:paraId="25ACC626" w14:textId="77777777" w:rsidR="002B1400" w:rsidRPr="003261E7" w:rsidRDefault="002B1400" w:rsidP="002B1400">
      <w:pPr>
        <w:rPr>
          <w:sz w:val="22"/>
          <w:szCs w:val="22"/>
        </w:rPr>
      </w:pPr>
      <w:r w:rsidRPr="00DF11D0">
        <w:rPr>
          <w:sz w:val="22"/>
          <w:szCs w:val="22"/>
        </w:rPr>
        <w:t>Al. Mickiewicza</w:t>
      </w:r>
      <w:r w:rsidRPr="003261E7">
        <w:rPr>
          <w:sz w:val="22"/>
          <w:szCs w:val="22"/>
        </w:rPr>
        <w:t xml:space="preserve"> </w:t>
      </w:r>
      <w:r w:rsidRPr="00DF11D0">
        <w:rPr>
          <w:sz w:val="22"/>
          <w:szCs w:val="22"/>
        </w:rPr>
        <w:t>30</w:t>
      </w:r>
    </w:p>
    <w:p w14:paraId="703A584C" w14:textId="77777777" w:rsidR="002B1400" w:rsidRPr="003261E7" w:rsidRDefault="002B1400" w:rsidP="002B1400">
      <w:pPr>
        <w:rPr>
          <w:sz w:val="22"/>
          <w:szCs w:val="22"/>
        </w:rPr>
      </w:pPr>
      <w:r w:rsidRPr="00DF11D0">
        <w:rPr>
          <w:sz w:val="22"/>
          <w:szCs w:val="22"/>
        </w:rPr>
        <w:t>30-059</w:t>
      </w:r>
      <w:r w:rsidRPr="003261E7">
        <w:rPr>
          <w:sz w:val="22"/>
          <w:szCs w:val="22"/>
        </w:rPr>
        <w:t xml:space="preserve"> </w:t>
      </w:r>
      <w:r w:rsidRPr="00DF11D0">
        <w:rPr>
          <w:sz w:val="22"/>
          <w:szCs w:val="22"/>
        </w:rPr>
        <w:t>Kraków</w:t>
      </w:r>
    </w:p>
    <w:p w14:paraId="095A5A2B" w14:textId="77777777" w:rsidR="002B1400" w:rsidRPr="003261E7" w:rsidRDefault="002B1400" w:rsidP="002B1400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A41CF27" w14:textId="77777777" w:rsidR="002B1400" w:rsidRPr="003261E7" w:rsidRDefault="002B1400" w:rsidP="002B1400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9B4F976" w14:textId="4AAF1FBE" w:rsidR="002B1400" w:rsidRPr="003261E7" w:rsidRDefault="002B1400" w:rsidP="002B1400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</w:p>
    <w:p w14:paraId="2ED30C18" w14:textId="77777777" w:rsidR="002B1400" w:rsidRPr="003261E7" w:rsidRDefault="002B1400" w:rsidP="002B1400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B1400" w:rsidRPr="003261E7" w14:paraId="1633291C" w14:textId="77777777" w:rsidTr="00F721CC">
        <w:trPr>
          <w:trHeight w:val="638"/>
        </w:trPr>
        <w:tc>
          <w:tcPr>
            <w:tcW w:w="959" w:type="dxa"/>
            <w:shd w:val="clear" w:color="auto" w:fill="auto"/>
          </w:tcPr>
          <w:p w14:paraId="7183C1AB" w14:textId="77777777" w:rsidR="002B1400" w:rsidRPr="003261E7" w:rsidRDefault="002B1400" w:rsidP="00F721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6A9ABDD" w14:textId="77777777" w:rsidR="002B1400" w:rsidRPr="003261E7" w:rsidRDefault="002B1400" w:rsidP="00F721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F11D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F11D0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F11D0">
              <w:rPr>
                <w:b/>
                <w:bCs/>
                <w:sz w:val="22"/>
                <w:szCs w:val="22"/>
              </w:rPr>
              <w:t>wykonanie, dostawa i montaż profesjonalnej zabudowy zimnego korytarza w serwerowni Centrum Informatyki AGH przy ul. Kawiory 21 w Krakowie w bud. D-17 w pom. 1.12 - zwiększającej efektywność chłodzenia - KC-zp.272-622/22</w:t>
            </w:r>
            <w:r w:rsidRPr="003261E7">
              <w:rPr>
                <w:bCs/>
                <w:sz w:val="22"/>
                <w:szCs w:val="22"/>
              </w:rPr>
              <w:t>”.</w:t>
            </w:r>
          </w:p>
        </w:tc>
      </w:tr>
    </w:tbl>
    <w:p w14:paraId="43BCD942" w14:textId="77777777" w:rsidR="002B1400" w:rsidRDefault="002B1400" w:rsidP="002B1400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</w:t>
      </w:r>
      <w:r w:rsidRPr="00447144">
        <w:t xml:space="preserve"> </w:t>
      </w:r>
      <w:r w:rsidRPr="00447144">
        <w:rPr>
          <w:sz w:val="22"/>
          <w:szCs w:val="22"/>
        </w:rPr>
        <w:t>(Dz.U. z 2022 r. poz. 1710)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3EE79AC2" w14:textId="77777777" w:rsidR="002B1400" w:rsidRDefault="002B1400" w:rsidP="002B1400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2B1400" w:rsidRPr="007240DA" w14:paraId="2742972D" w14:textId="77777777" w:rsidTr="00F721CC">
        <w:tc>
          <w:tcPr>
            <w:tcW w:w="2660" w:type="dxa"/>
            <w:shd w:val="clear" w:color="auto" w:fill="auto"/>
          </w:tcPr>
          <w:p w14:paraId="5628DFE3" w14:textId="77777777" w:rsidR="002B1400" w:rsidRPr="007240DA" w:rsidRDefault="002B1400" w:rsidP="00F721C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F11D0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7921F861" w14:textId="77777777" w:rsidR="002B1400" w:rsidRPr="007240DA" w:rsidRDefault="002B1400" w:rsidP="00F721C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F11D0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40AE6F97" w14:textId="77777777" w:rsidR="002B1400" w:rsidRDefault="002B1400" w:rsidP="002B1400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7EFBD050" w14:textId="77777777" w:rsidR="002B1400" w:rsidRPr="0032313E" w:rsidRDefault="002B1400" w:rsidP="002B1400">
      <w:pPr>
        <w:ind w:left="289" w:right="108" w:hanging="289"/>
        <w:jc w:val="both"/>
        <w:rPr>
          <w:sz w:val="22"/>
          <w:szCs w:val="22"/>
        </w:rPr>
      </w:pPr>
      <w:r w:rsidRPr="0032313E">
        <w:rPr>
          <w:sz w:val="22"/>
          <w:szCs w:val="22"/>
        </w:rPr>
        <w:t>Zamawiający przeznaczył na sfinansowanie zamówienia kwotę 104 550.00 zł brutto.</w:t>
      </w:r>
    </w:p>
    <w:p w14:paraId="1D7392D0" w14:textId="77777777" w:rsidR="002B1400" w:rsidRPr="0032313E" w:rsidRDefault="002B1400" w:rsidP="002B1400">
      <w:pPr>
        <w:rPr>
          <w:sz w:val="22"/>
          <w:szCs w:val="22"/>
        </w:rPr>
      </w:pPr>
      <w:r w:rsidRPr="0032313E">
        <w:rPr>
          <w:sz w:val="22"/>
          <w:szCs w:val="22"/>
        </w:rPr>
        <w:t>Oferta z najniższą ceną jest na kwotę 186 837.00 zł brutto</w:t>
      </w:r>
    </w:p>
    <w:p w14:paraId="75D3F1E0" w14:textId="77777777" w:rsidR="002B1400" w:rsidRPr="003261E7" w:rsidRDefault="002B1400" w:rsidP="002B1400">
      <w:pPr>
        <w:spacing w:after="480" w:line="276" w:lineRule="auto"/>
        <w:jc w:val="both"/>
        <w:rPr>
          <w:sz w:val="22"/>
          <w:szCs w:val="22"/>
        </w:rPr>
      </w:pPr>
    </w:p>
    <w:p w14:paraId="5EF3270B" w14:textId="77777777" w:rsidR="002B1400" w:rsidRPr="00DA2A7E" w:rsidRDefault="002B1400" w:rsidP="002B1400"/>
    <w:p w14:paraId="2591A55C" w14:textId="77777777" w:rsidR="00F960D7" w:rsidRPr="002B1400" w:rsidRDefault="00F960D7" w:rsidP="002B1400"/>
    <w:sectPr w:rsidR="00F960D7" w:rsidRPr="002B140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F1AD6" w14:textId="77777777" w:rsidR="00C566CB" w:rsidRDefault="00C566CB">
      <w:r>
        <w:separator/>
      </w:r>
    </w:p>
  </w:endnote>
  <w:endnote w:type="continuationSeparator" w:id="0">
    <w:p w14:paraId="5F65F705" w14:textId="77777777" w:rsidR="00C566CB" w:rsidRDefault="00C56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6C28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F169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CC1FB1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CB6F2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949E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FE538" w14:textId="77777777" w:rsidR="00C566CB" w:rsidRDefault="00C566CB">
      <w:r>
        <w:separator/>
      </w:r>
    </w:p>
  </w:footnote>
  <w:footnote w:type="continuationSeparator" w:id="0">
    <w:p w14:paraId="3B11BEA3" w14:textId="77777777" w:rsidR="00C566CB" w:rsidRDefault="00C56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E087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7BC0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6DD0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6CB"/>
    <w:rsid w:val="00005838"/>
    <w:rsid w:val="00022322"/>
    <w:rsid w:val="00042497"/>
    <w:rsid w:val="000C1E6F"/>
    <w:rsid w:val="000E4E56"/>
    <w:rsid w:val="001A1468"/>
    <w:rsid w:val="001B7815"/>
    <w:rsid w:val="001C31ED"/>
    <w:rsid w:val="002016A5"/>
    <w:rsid w:val="002B140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66CB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63C93B"/>
  <w15:chartTrackingRefBased/>
  <w15:docId w15:val="{64073C39-95B8-4B64-A463-F28827074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B1400"/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 w:val="24"/>
    </w:rPr>
  </w:style>
  <w:style w:type="paragraph" w:styleId="Nagwek6">
    <w:name w:val="heading 6"/>
    <w:basedOn w:val="Normalny"/>
    <w:next w:val="Normalny"/>
    <w:link w:val="Nagwek6Znak"/>
    <w:qFormat/>
    <w:rsid w:val="002B1400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Zwykytekst">
    <w:name w:val="Plain Text"/>
    <w:basedOn w:val="Normalny"/>
    <w:rsid w:val="00E85D70"/>
    <w:rPr>
      <w:rFonts w:ascii="Courier New" w:hAnsi="Courier New" w:cs="Courier New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rsid w:val="002B1400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2022-11-18T10:19:00Z</cp:lastPrinted>
  <dcterms:created xsi:type="dcterms:W3CDTF">2022-11-18T10:19:00Z</dcterms:created>
  <dcterms:modified xsi:type="dcterms:W3CDTF">2022-11-18T10:19:00Z</dcterms:modified>
</cp:coreProperties>
</file>