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D67FFA" w:rsidP="00893368">
      <w:pPr>
        <w:spacing w:line="360" w:lineRule="auto"/>
        <w:jc w:val="right"/>
        <w:rPr>
          <w:rFonts w:ascii="Arial" w:hAnsi="Arial" w:cs="Arial"/>
          <w:b/>
        </w:rPr>
      </w:pPr>
      <w:r w:rsidRPr="00D67FFA">
        <w:rPr>
          <w:rFonts w:ascii="Arial" w:hAnsi="Arial" w:cs="Arial"/>
          <w:b/>
        </w:rPr>
        <w:t>Politechnika Częstochowska</w:t>
      </w:r>
    </w:p>
    <w:p w:rsidR="00E54E5A" w:rsidRPr="006C064D" w:rsidRDefault="00D67FFA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D67FFA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D67FFA">
        <w:rPr>
          <w:rFonts w:ascii="Arial" w:hAnsi="Arial" w:cs="Arial"/>
          <w:b/>
        </w:rPr>
        <w:t>69</w:t>
      </w:r>
    </w:p>
    <w:p w:rsidR="00E54E5A" w:rsidRPr="006C064D" w:rsidRDefault="00D67FFA" w:rsidP="00893368">
      <w:pPr>
        <w:spacing w:line="360" w:lineRule="auto"/>
        <w:jc w:val="right"/>
        <w:rPr>
          <w:rFonts w:ascii="Arial" w:hAnsi="Arial" w:cs="Arial"/>
          <w:b/>
        </w:rPr>
      </w:pPr>
      <w:r w:rsidRPr="00D67FFA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D67FFA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D67FFA" w:rsidRPr="00D67FFA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D67FFA" w:rsidRPr="00D67FFA">
        <w:rPr>
          <w:rFonts w:ascii="Arial" w:hAnsi="Arial" w:cs="Arial"/>
          <w:b/>
        </w:rPr>
        <w:t>Stacje robocze (</w:t>
      </w:r>
      <w:proofErr w:type="spellStart"/>
      <w:r w:rsidR="00D67FFA" w:rsidRPr="00D67FFA">
        <w:rPr>
          <w:rFonts w:ascii="Arial" w:hAnsi="Arial" w:cs="Arial"/>
          <w:b/>
        </w:rPr>
        <w:t>kpmutery</w:t>
      </w:r>
      <w:proofErr w:type="spellEnd"/>
      <w:r w:rsidR="00D67FFA" w:rsidRPr="00D67FFA">
        <w:rPr>
          <w:rFonts w:ascii="Arial" w:hAnsi="Arial" w:cs="Arial"/>
          <w:b/>
        </w:rPr>
        <w:t xml:space="preserve"> PC) 3 zestawy oraz komputer przenośny dla Wydziału Zarządzania</w:t>
      </w:r>
      <w:r w:rsidR="00036A09" w:rsidRPr="006C064D">
        <w:rPr>
          <w:rFonts w:ascii="Arial" w:hAnsi="Arial" w:cs="Arial"/>
        </w:rPr>
        <w:t xml:space="preserve">”, </w:t>
      </w:r>
      <w:proofErr w:type="spellStart"/>
      <w:r w:rsidR="00036A09" w:rsidRPr="006C064D">
        <w:rPr>
          <w:rFonts w:ascii="Arial" w:hAnsi="Arial" w:cs="Arial"/>
        </w:rPr>
        <w:t>spr</w:t>
      </w:r>
      <w:proofErr w:type="spellEnd"/>
      <w:r w:rsidR="00036A09" w:rsidRPr="006C064D">
        <w:rPr>
          <w:rFonts w:ascii="Arial" w:hAnsi="Arial" w:cs="Arial"/>
        </w:rPr>
        <w:t xml:space="preserve">. nr rej. </w:t>
      </w:r>
      <w:r w:rsidR="00C916FC" w:rsidRPr="006C064D">
        <w:rPr>
          <w:rFonts w:ascii="Arial" w:hAnsi="Arial" w:cs="Arial"/>
        </w:rPr>
        <w:t xml:space="preserve"> </w:t>
      </w:r>
      <w:r w:rsidR="00D67FFA" w:rsidRPr="00D67FFA">
        <w:rPr>
          <w:rFonts w:ascii="Arial" w:hAnsi="Arial" w:cs="Arial"/>
          <w:b/>
        </w:rPr>
        <w:t>RK-NZ.261.100.2022.JP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poszczególnych części 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6C064D" w:rsidTr="00036A09">
        <w:trPr>
          <w:trHeight w:val="704"/>
        </w:trPr>
        <w:tc>
          <w:tcPr>
            <w:tcW w:w="1134" w:type="dxa"/>
            <w:vAlign w:val="center"/>
          </w:tcPr>
          <w:p w:rsidR="00354AC4" w:rsidRPr="006C064D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6C064D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D67FFA" w:rsidRPr="006C064D" w:rsidTr="00974DF3">
        <w:tc>
          <w:tcPr>
            <w:tcW w:w="1134" w:type="dxa"/>
          </w:tcPr>
          <w:p w:rsidR="00D67FFA" w:rsidRPr="006C064D" w:rsidRDefault="00D67FFA" w:rsidP="00974DF3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D67FFA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D67FFA" w:rsidRPr="006C064D" w:rsidRDefault="00D67FFA" w:rsidP="00974DF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D67FFA">
              <w:rPr>
                <w:rFonts w:ascii="Arial" w:hAnsi="Arial" w:cs="Arial"/>
              </w:rPr>
              <w:t>Stacje robocze (</w:t>
            </w:r>
            <w:proofErr w:type="spellStart"/>
            <w:r w:rsidRPr="00D67FFA">
              <w:rPr>
                <w:rFonts w:ascii="Arial" w:hAnsi="Arial" w:cs="Arial"/>
              </w:rPr>
              <w:t>kpmutery</w:t>
            </w:r>
            <w:proofErr w:type="spellEnd"/>
            <w:r w:rsidRPr="00D67FFA">
              <w:rPr>
                <w:rFonts w:ascii="Arial" w:hAnsi="Arial" w:cs="Arial"/>
              </w:rPr>
              <w:t xml:space="preserve"> PC) 3 zestawy oraz komputer przenośny dla Wydziału Zarządzania</w:t>
            </w:r>
          </w:p>
          <w:p w:rsidR="00D67FFA" w:rsidRPr="006C064D" w:rsidRDefault="00D67FFA" w:rsidP="00974DF3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6C064D">
              <w:rPr>
                <w:rFonts w:ascii="Arial" w:hAnsi="Arial" w:cs="Arial"/>
              </w:rPr>
              <w:t>ych</w:t>
            </w:r>
            <w:proofErr w:type="spellEnd"/>
            <w:r w:rsidRPr="006C064D">
              <w:rPr>
                <w:rFonts w:ascii="Arial" w:hAnsi="Arial" w:cs="Arial"/>
              </w:rPr>
              <w:t xml:space="preserve">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D67FFA" w:rsidRPr="006C064D" w:rsidRDefault="00D67FFA" w:rsidP="00974DF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D67FFA" w:rsidRPr="006C064D" w:rsidRDefault="00D67FFA" w:rsidP="00974DF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D67FFA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D67FFA" w:rsidRPr="006C064D" w:rsidRDefault="00D67FFA" w:rsidP="00974DF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lastRenderedPageBreak/>
              <w:t xml:space="preserve"> natomiast wraz z należnym podatkiem VAT w wysokości ......%,</w:t>
            </w:r>
          </w:p>
          <w:p w:rsidR="00D67FFA" w:rsidRPr="006C064D" w:rsidRDefault="00D67FFA" w:rsidP="00974DF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B462C6" w:rsidRDefault="00B462C6" w:rsidP="00974DF3">
            <w:pPr>
              <w:pStyle w:val="Tekstpodstawowy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w tym </w:t>
            </w:r>
          </w:p>
          <w:p w:rsidR="00D67FFA" w:rsidRDefault="00B462C6" w:rsidP="00974DF3">
            <w:pPr>
              <w:pStyle w:val="Tekstpodstawowy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cena za stacje robocze (3 zestawy): ………zł netto, tj. …….zł brutto</w:t>
            </w:r>
          </w:p>
          <w:p w:rsidR="00B462C6" w:rsidRDefault="00B462C6" w:rsidP="00974DF3">
            <w:pPr>
              <w:pStyle w:val="Tekstpodstawowy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cena za komputer przenośny (1 szt.): </w:t>
            </w:r>
            <w:r>
              <w:rPr>
                <w:rFonts w:ascii="Arial" w:hAnsi="Arial" w:cs="Arial"/>
                <w:bCs/>
              </w:rPr>
              <w:t>………zł netto, tj. …….zł brutto</w:t>
            </w:r>
          </w:p>
          <w:p w:rsidR="00B462C6" w:rsidRPr="006C064D" w:rsidRDefault="00B462C6" w:rsidP="00974DF3">
            <w:pPr>
              <w:pStyle w:val="Tekstpodstawowy"/>
              <w:rPr>
                <w:rFonts w:ascii="Arial" w:hAnsi="Arial" w:cs="Arial"/>
                <w:bCs/>
              </w:rPr>
            </w:pPr>
            <w:bookmarkStart w:id="0" w:name="_GoBack"/>
            <w:bookmarkEnd w:id="0"/>
          </w:p>
          <w:p w:rsidR="00D67FFA" w:rsidRPr="006C064D" w:rsidRDefault="00D67FFA" w:rsidP="00974DF3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D67FFA" w:rsidRPr="006C064D" w:rsidRDefault="00D67FFA" w:rsidP="00974DF3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D67FFA" w:rsidRPr="006C064D" w:rsidRDefault="00D67FFA" w:rsidP="00974DF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oświadczamy, że oferowany/-e </w:t>
      </w:r>
      <w:proofErr w:type="spellStart"/>
      <w:r w:rsidRPr="006C064D">
        <w:rPr>
          <w:rFonts w:ascii="Arial" w:hAnsi="Arial" w:cs="Arial"/>
        </w:rPr>
        <w:t>produk</w:t>
      </w:r>
      <w:proofErr w:type="spellEnd"/>
      <w:r w:rsidRPr="006C064D">
        <w:rPr>
          <w:rFonts w:ascii="Arial" w:hAnsi="Arial" w:cs="Arial"/>
        </w:rPr>
        <w:t>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lastRenderedPageBreak/>
        <w:t>*Wypełnić jeżeli Wykonawca zamierza powierzyć wykonanie części przedmiotu zamówienia Podwykonawcom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EC7B90" w:rsidRPr="006C064D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lastRenderedPageBreak/>
        <w:t>Należy zaznaczyć znakiem X właściwe pole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6C064D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6C06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8B0" w:rsidRDefault="00C468B0">
      <w:r>
        <w:separator/>
      </w:r>
    </w:p>
  </w:endnote>
  <w:endnote w:type="continuationSeparator" w:id="0">
    <w:p w:rsidR="00C468B0" w:rsidRDefault="00C46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FFA" w:rsidRDefault="00D67F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462C6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6C064D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FFA" w:rsidRDefault="00D67F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8B0" w:rsidRDefault="00C468B0">
      <w:r>
        <w:separator/>
      </w:r>
    </w:p>
  </w:footnote>
  <w:footnote w:type="continuationSeparator" w:id="0">
    <w:p w:rsidR="00C468B0" w:rsidRDefault="00C468B0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FFA" w:rsidRDefault="00D67F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6C064D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FFA" w:rsidRDefault="00D67F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68B0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33F44"/>
    <w:rsid w:val="0075128F"/>
    <w:rsid w:val="007721A3"/>
    <w:rsid w:val="00834F16"/>
    <w:rsid w:val="00893368"/>
    <w:rsid w:val="009739A3"/>
    <w:rsid w:val="00974624"/>
    <w:rsid w:val="00A16914"/>
    <w:rsid w:val="00A62C2A"/>
    <w:rsid w:val="00AB288E"/>
    <w:rsid w:val="00AF2CA7"/>
    <w:rsid w:val="00B21345"/>
    <w:rsid w:val="00B462C6"/>
    <w:rsid w:val="00B80988"/>
    <w:rsid w:val="00B87BB6"/>
    <w:rsid w:val="00BF6A26"/>
    <w:rsid w:val="00C32A65"/>
    <w:rsid w:val="00C33979"/>
    <w:rsid w:val="00C468B0"/>
    <w:rsid w:val="00C57DDD"/>
    <w:rsid w:val="00C916FC"/>
    <w:rsid w:val="00C95F46"/>
    <w:rsid w:val="00CB1417"/>
    <w:rsid w:val="00CE5A29"/>
    <w:rsid w:val="00D67FFA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E817237"/>
  <w15:chartTrackingRefBased/>
  <w15:docId w15:val="{07211F4D-097D-4FCF-B768-2340C2882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C3B1DC4-7669-4DE7-A4FE-BA924885D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365</Words>
  <Characters>2639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2022-11-15T07:34:00Z</dcterms:created>
  <dcterms:modified xsi:type="dcterms:W3CDTF">2022-11-15T07:34:00Z</dcterms:modified>
</cp:coreProperties>
</file>